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27140" w14:textId="77777777" w:rsidR="007E6464" w:rsidRDefault="000433EC">
      <w:pPr>
        <w:rPr>
          <w:rFonts w:ascii="Tahoma" w:hAnsi="Tahoma" w:cs="Tahoma"/>
          <w:noProof/>
          <w:sz w:val="15"/>
          <w:szCs w:val="15"/>
          <w:lang w:val="en-GB" w:eastAsia="en-GB"/>
        </w:rPr>
      </w:pPr>
      <w:bookmarkStart w:id="0" w:name="_GoBack"/>
      <w:bookmarkEnd w:id="0"/>
      <w:r>
        <w:rPr>
          <w:rFonts w:ascii="Arial" w:hAnsi="Arial"/>
          <w:noProof/>
          <w:color w:val="000000"/>
          <w:sz w:val="48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19C545" wp14:editId="07777777">
                <wp:simplePos x="0" y="0"/>
                <wp:positionH relativeFrom="column">
                  <wp:posOffset>-114300</wp:posOffset>
                </wp:positionH>
                <wp:positionV relativeFrom="paragraph">
                  <wp:posOffset>3050540</wp:posOffset>
                </wp:positionV>
                <wp:extent cx="3200400" cy="6235065"/>
                <wp:effectExtent l="19050" t="21590" r="19050" b="2032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235065"/>
                        </a:xfrm>
                        <a:prstGeom prst="rect">
                          <a:avLst/>
                        </a:prstGeom>
                        <a:solidFill>
                          <a:srgbClr val="B6DDE8">
                            <a:alpha val="32001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223A1" w14:textId="77777777" w:rsidR="0064683D" w:rsidRPr="0064683D" w:rsidRDefault="0064683D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What’s important to</w:t>
                            </w: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 xml:space="preserve"> me…</w:t>
                            </w:r>
                          </w:p>
                          <w:p w14:paraId="672A6659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A37501D" w14:textId="77777777" w:rsidR="0064683D" w:rsidRPr="00E340B3" w:rsidRDefault="0064683D" w:rsidP="0064683D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3482B188" w14:textId="77777777" w:rsidR="00E340B3" w:rsidRPr="002F7F38" w:rsidRDefault="00E340B3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Being able to spend time with my family.</w:t>
                            </w:r>
                          </w:p>
                          <w:p w14:paraId="5DAB6C7B" w14:textId="77777777" w:rsidR="00E340B3" w:rsidRPr="002F7F38" w:rsidRDefault="00E340B3" w:rsidP="00E340B3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2272EBD0" w14:textId="77777777" w:rsidR="00E340B3" w:rsidRPr="002F7F38" w:rsidRDefault="00E340B3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Being a teacher!</w:t>
                            </w:r>
                          </w:p>
                          <w:p w14:paraId="02EB378F" w14:textId="77777777" w:rsidR="00E340B3" w:rsidRPr="002F7F38" w:rsidRDefault="00E340B3" w:rsidP="00E340B3">
                            <w:p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7A6A1B01" w14:textId="77777777" w:rsidR="00E340B3" w:rsidRPr="002F7F38" w:rsidRDefault="00E340B3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Having the opportunity to be creative – drawing, painting, and baking.</w:t>
                            </w:r>
                          </w:p>
                          <w:p w14:paraId="6A05A809" w14:textId="77777777" w:rsidR="00E340B3" w:rsidRPr="002F7F38" w:rsidRDefault="00E340B3" w:rsidP="00E340B3">
                            <w:pPr>
                              <w:pStyle w:val="ListParagraph"/>
                              <w:ind w:left="0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1DAC0DD0" w14:textId="77777777" w:rsidR="00E340B3" w:rsidRPr="002F7F38" w:rsidRDefault="00E340B3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Catching up with friends over tea and cake. </w:t>
                            </w:r>
                          </w:p>
                          <w:p w14:paraId="5A39BBE3" w14:textId="77777777" w:rsidR="00E340B3" w:rsidRPr="002F7F38" w:rsidRDefault="00E340B3" w:rsidP="00E340B3">
                            <w:pPr>
                              <w:pStyle w:val="ListParagraph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0A3F434C" w14:textId="77777777" w:rsidR="00E340B3" w:rsidRDefault="00E340B3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Being part of a team.</w:t>
                            </w:r>
                          </w:p>
                          <w:p w14:paraId="41C8F396" w14:textId="77777777" w:rsidR="00CD0A77" w:rsidRDefault="00CD0A77" w:rsidP="00CD0A77">
                            <w:pPr>
                              <w:pStyle w:val="ListParagraph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3801E33F" w14:textId="77777777" w:rsidR="00CD0A77" w:rsidRPr="002F7F38" w:rsidRDefault="00CD0A77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Doing a good job.</w:t>
                            </w:r>
                          </w:p>
                          <w:p w14:paraId="72A3D3EC" w14:textId="77777777" w:rsidR="00E340B3" w:rsidRPr="002F7F38" w:rsidRDefault="00E340B3" w:rsidP="00E340B3">
                            <w:pPr>
                              <w:pStyle w:val="ListParagraph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52AAA785" w14:textId="77777777" w:rsidR="00E340B3" w:rsidRPr="002F7F38" w:rsidRDefault="00E340B3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Going for long walks and enjoying the outdoors.</w:t>
                            </w:r>
                          </w:p>
                          <w:p w14:paraId="0D0B940D" w14:textId="77777777" w:rsidR="00FC1097" w:rsidRPr="002F7F38" w:rsidRDefault="00FC1097" w:rsidP="00FC1097">
                            <w:pPr>
                              <w:pStyle w:val="ListParagraph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3B5BF2B2" w14:textId="77777777" w:rsidR="00FC1097" w:rsidRDefault="00FC1097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Curling up with a good book and a hot chocolate.</w:t>
                            </w:r>
                          </w:p>
                          <w:p w14:paraId="0E27B00A" w14:textId="77777777" w:rsidR="00C42B58" w:rsidRDefault="00C42B58" w:rsidP="00C42B58">
                            <w:pPr>
                              <w:pStyle w:val="ListParagraph"/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</w:p>
                          <w:p w14:paraId="4DD3D85F" w14:textId="77777777" w:rsidR="00C42B58" w:rsidRPr="002F7F38" w:rsidRDefault="00C42B58" w:rsidP="00E340B3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Singing along to my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</w:rPr>
                              <w:t xml:space="preserve"> songs in the car.</w:t>
                            </w:r>
                          </w:p>
                          <w:p w14:paraId="60061E4C" w14:textId="77777777" w:rsidR="00FC1097" w:rsidRDefault="00FC1097" w:rsidP="00FC1097">
                            <w:pPr>
                              <w:pStyle w:val="ListParagraph"/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44EAFD9C" w14:textId="77777777" w:rsidR="00FC1097" w:rsidRDefault="00FC1097" w:rsidP="00FC1097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4B94D5A5" w14:textId="77777777" w:rsidR="00FC1097" w:rsidRDefault="00FC1097" w:rsidP="00FC1097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3DEEC669" w14:textId="77777777" w:rsidR="00FC1097" w:rsidRDefault="00FC1097" w:rsidP="00FC1097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3656B9AB" w14:textId="77777777" w:rsidR="00FC1097" w:rsidRDefault="00FC1097" w:rsidP="00FC1097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45FB0818" w14:textId="77777777" w:rsidR="00FC1097" w:rsidRDefault="00FC1097" w:rsidP="00FC1097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049F31CB" w14:textId="77777777" w:rsidR="00FC1097" w:rsidRPr="00E340B3" w:rsidRDefault="00FC1097" w:rsidP="00FC1097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53128261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62486C05" w14:textId="77777777" w:rsidR="0064683D" w:rsidRPr="00E60318" w:rsidRDefault="0064683D" w:rsidP="0064683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19C545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-9pt;margin-top:240.2pt;width:252pt;height:49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" fillcolor="#b6dde8" strokecolor="#548dd4" strokeweight="3pt">
                <v:fill opacity="21074f"/>
                <v:stroke dashstyle="1 1"/>
                <v:textbox>
                  <w:txbxContent>
                    <w:p w14:paraId="4F9223A1" w14:textId="77777777" w:rsidR="0064683D" w:rsidRPr="0064683D" w:rsidRDefault="0064683D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What’s important to</w:t>
                      </w: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 xml:space="preserve"> me…</w:t>
                      </w:r>
                    </w:p>
                    <w:p w14:paraId="672A6659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0A37501D" w14:textId="77777777" w:rsidR="0064683D" w:rsidRPr="00E340B3" w:rsidRDefault="0064683D" w:rsidP="0064683D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3482B188" w14:textId="77777777" w:rsidR="00E340B3" w:rsidRPr="002F7F38" w:rsidRDefault="00E340B3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>Being able to spend time with my family.</w:t>
                      </w:r>
                    </w:p>
                    <w:p w14:paraId="5DAB6C7B" w14:textId="77777777" w:rsidR="00E340B3" w:rsidRPr="002F7F38" w:rsidRDefault="00E340B3" w:rsidP="00E340B3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2272EBD0" w14:textId="77777777" w:rsidR="00E340B3" w:rsidRPr="002F7F38" w:rsidRDefault="00E340B3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>Being a teacher!</w:t>
                      </w:r>
                    </w:p>
                    <w:p w14:paraId="02EB378F" w14:textId="77777777" w:rsidR="00E340B3" w:rsidRPr="002F7F38" w:rsidRDefault="00E340B3" w:rsidP="00E340B3">
                      <w:p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7A6A1B01" w14:textId="77777777" w:rsidR="00E340B3" w:rsidRPr="002F7F38" w:rsidRDefault="00E340B3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>Having the opportunity to be creative – drawing, painting, and baking.</w:t>
                      </w:r>
                    </w:p>
                    <w:p w14:paraId="6A05A809" w14:textId="77777777" w:rsidR="00E340B3" w:rsidRPr="002F7F38" w:rsidRDefault="00E340B3" w:rsidP="00E340B3">
                      <w:pPr>
                        <w:pStyle w:val="ListParagraph"/>
                        <w:ind w:left="0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1DAC0DD0" w14:textId="77777777" w:rsidR="00E340B3" w:rsidRPr="002F7F38" w:rsidRDefault="00E340B3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 xml:space="preserve">Catching up with friends over tea and cake. </w:t>
                      </w:r>
                    </w:p>
                    <w:p w14:paraId="5A39BBE3" w14:textId="77777777" w:rsidR="00E340B3" w:rsidRPr="002F7F38" w:rsidRDefault="00E340B3" w:rsidP="00E340B3">
                      <w:pPr>
                        <w:pStyle w:val="ListParagraph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0A3F434C" w14:textId="77777777" w:rsidR="00E340B3" w:rsidRDefault="00E340B3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>Being part of a team.</w:t>
                      </w:r>
                    </w:p>
                    <w:p w14:paraId="41C8F396" w14:textId="77777777" w:rsidR="00CD0A77" w:rsidRDefault="00CD0A77" w:rsidP="00CD0A77">
                      <w:pPr>
                        <w:pStyle w:val="ListParagraph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3801E33F" w14:textId="77777777" w:rsidR="00CD0A77" w:rsidRPr="002F7F38" w:rsidRDefault="00CD0A77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>Doing a good job.</w:t>
                      </w:r>
                    </w:p>
                    <w:p w14:paraId="72A3D3EC" w14:textId="77777777" w:rsidR="00E340B3" w:rsidRPr="002F7F38" w:rsidRDefault="00E340B3" w:rsidP="00E340B3">
                      <w:pPr>
                        <w:pStyle w:val="ListParagraph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52AAA785" w14:textId="77777777" w:rsidR="00E340B3" w:rsidRPr="002F7F38" w:rsidRDefault="00E340B3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>Going for long walks and enjoying the outdoors.</w:t>
                      </w:r>
                    </w:p>
                    <w:p w14:paraId="0D0B940D" w14:textId="77777777" w:rsidR="00FC1097" w:rsidRPr="002F7F38" w:rsidRDefault="00FC1097" w:rsidP="00FC1097">
                      <w:pPr>
                        <w:pStyle w:val="ListParagraph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3B5BF2B2" w14:textId="77777777" w:rsidR="00FC1097" w:rsidRDefault="00FC1097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/>
                          <w:sz w:val="28"/>
                          <w:szCs w:val="28"/>
                        </w:rPr>
                        <w:t>Curling up with a good book and a hot chocolate.</w:t>
                      </w:r>
                    </w:p>
                    <w:p w14:paraId="0E27B00A" w14:textId="77777777" w:rsidR="00C42B58" w:rsidRDefault="00C42B58" w:rsidP="00C42B58">
                      <w:pPr>
                        <w:pStyle w:val="ListParagraph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</w:p>
                    <w:p w14:paraId="4DD3D85F" w14:textId="77777777" w:rsidR="00C42B58" w:rsidRPr="002F7F38" w:rsidRDefault="00C42B58" w:rsidP="00E340B3">
                      <w:pPr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 xml:space="preserve">Singing along to my </w:t>
                      </w:r>
                      <w:proofErr w:type="spellStart"/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>favourite</w:t>
                      </w:r>
                      <w:proofErr w:type="spellEnd"/>
                      <w:r>
                        <w:rPr>
                          <w:rFonts w:ascii="Arial" w:hAnsi="Arial"/>
                          <w:sz w:val="28"/>
                          <w:szCs w:val="28"/>
                        </w:rPr>
                        <w:t xml:space="preserve"> songs in the car.</w:t>
                      </w:r>
                    </w:p>
                    <w:p w14:paraId="60061E4C" w14:textId="77777777" w:rsidR="00FC1097" w:rsidRDefault="00FC1097" w:rsidP="00FC1097">
                      <w:pPr>
                        <w:pStyle w:val="ListParagraph"/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44EAFD9C" w14:textId="77777777" w:rsidR="00FC1097" w:rsidRDefault="00FC1097" w:rsidP="00FC1097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4B94D5A5" w14:textId="77777777" w:rsidR="00FC1097" w:rsidRDefault="00FC1097" w:rsidP="00FC1097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3DEEC669" w14:textId="77777777" w:rsidR="00FC1097" w:rsidRDefault="00FC1097" w:rsidP="00FC1097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3656B9AB" w14:textId="77777777" w:rsidR="00FC1097" w:rsidRDefault="00FC1097" w:rsidP="00FC1097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45FB0818" w14:textId="77777777" w:rsidR="00FC1097" w:rsidRDefault="00FC1097" w:rsidP="00FC1097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049F31CB" w14:textId="77777777" w:rsidR="00FC1097" w:rsidRPr="00E340B3" w:rsidRDefault="00FC1097" w:rsidP="00FC1097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53128261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62486C05" w14:textId="77777777" w:rsidR="0064683D" w:rsidRPr="00E60318" w:rsidRDefault="0064683D" w:rsidP="0064683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ja-JP" w:bidi="x-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BE8FBE1" wp14:editId="07777777">
                <wp:simplePos x="0" y="0"/>
                <wp:positionH relativeFrom="column">
                  <wp:posOffset>3543300</wp:posOffset>
                </wp:positionH>
                <wp:positionV relativeFrom="paragraph">
                  <wp:posOffset>4813300</wp:posOffset>
                </wp:positionV>
                <wp:extent cx="3265662" cy="4472305"/>
                <wp:effectExtent l="38100" t="38100" r="30480" b="42545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662" cy="4472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762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FFEEF" w14:textId="77777777" w:rsidR="008B0360" w:rsidRPr="0064683D" w:rsidRDefault="00D815A2" w:rsidP="007E6464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 xml:space="preserve">How best to support </w:t>
                            </w:r>
                            <w:proofErr w:type="gramStart"/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me…</w:t>
                            </w:r>
                            <w:proofErr w:type="gramEnd"/>
                          </w:p>
                          <w:p w14:paraId="63C3CB7F" w14:textId="77777777" w:rsidR="008B0360" w:rsidRDefault="00D815A2" w:rsidP="007E6464"/>
                          <w:p w14:paraId="6962BB93" w14:textId="77777777" w:rsidR="008B0360" w:rsidRDefault="00D815A2" w:rsidP="00C42B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Encouragement and praise.</w:t>
                            </w:r>
                          </w:p>
                          <w:p w14:paraId="0BC2DA96" w14:textId="77777777" w:rsidR="008B0360" w:rsidRDefault="00D815A2" w:rsidP="00D13A2F">
                            <w:pPr>
                              <w:ind w:left="72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4D485A59" w14:textId="77777777" w:rsidR="008B0360" w:rsidRDefault="00D815A2" w:rsidP="00C42B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Being a good listener.</w:t>
                            </w:r>
                          </w:p>
                          <w:p w14:paraId="6BBEE876" w14:textId="77777777" w:rsidR="008B0360" w:rsidRDefault="00D815A2" w:rsidP="0001519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15E8F8CC" w14:textId="77777777" w:rsidR="008B0360" w:rsidRDefault="00D815A2" w:rsidP="00C42B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Bringing me chocolate or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tea.</w:t>
                            </w:r>
                          </w:p>
                          <w:p w14:paraId="259D5C63" w14:textId="77777777" w:rsidR="008B0360" w:rsidRDefault="00D815A2" w:rsidP="00D13A2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20EE173C" w14:textId="77777777" w:rsidR="008B0360" w:rsidRPr="00C42B58" w:rsidRDefault="00D815A2" w:rsidP="00C42B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Let me write things down so I don’t forget.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8FBE1" id="Text Box 18" o:spid="_x0000_s1027" type="#_x0000_t202" style="position:absolute;margin-left:279pt;margin-top:379pt;width:257.15pt;height:352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" strokecolor="#548dd4" strokeweight="6pt">
                <v:fill opacity="0"/>
                <v:stroke dashstyle="1 1"/>
                <v:textbox>
                  <w:txbxContent>
                    <w:p w14:paraId="1E5FFEEF" w14:textId="77777777" w:rsidR="008B0360" w:rsidRPr="0064683D" w:rsidRDefault="00D815A2" w:rsidP="007E6464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 xml:space="preserve">How best to support </w:t>
                      </w:r>
                      <w:proofErr w:type="gramStart"/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me…</w:t>
                      </w:r>
                      <w:proofErr w:type="gramEnd"/>
                    </w:p>
                    <w:p w14:paraId="63C3CB7F" w14:textId="77777777" w:rsidR="008B0360" w:rsidRDefault="00D815A2" w:rsidP="007E6464"/>
                    <w:p w14:paraId="6962BB93" w14:textId="77777777" w:rsidR="008B0360" w:rsidRDefault="00D815A2" w:rsidP="00C42B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Encouragement and praise.</w:t>
                      </w:r>
                    </w:p>
                    <w:p w14:paraId="0BC2DA96" w14:textId="77777777" w:rsidR="008B0360" w:rsidRDefault="00D815A2" w:rsidP="00D13A2F">
                      <w:pPr>
                        <w:ind w:left="72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4D485A59" w14:textId="77777777" w:rsidR="008B0360" w:rsidRDefault="00D815A2" w:rsidP="00C42B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Being a good listener.</w:t>
                      </w:r>
                    </w:p>
                    <w:p w14:paraId="6BBEE876" w14:textId="77777777" w:rsidR="008B0360" w:rsidRDefault="00D815A2" w:rsidP="0001519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15E8F8CC" w14:textId="77777777" w:rsidR="008B0360" w:rsidRDefault="00D815A2" w:rsidP="00C42B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Bringing me chocolate or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tea.</w:t>
                      </w:r>
                    </w:p>
                    <w:p w14:paraId="259D5C63" w14:textId="77777777" w:rsidR="008B0360" w:rsidRDefault="00D815A2" w:rsidP="00D13A2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20EE173C" w14:textId="77777777" w:rsidR="008B0360" w:rsidRPr="00C42B58" w:rsidRDefault="00D815A2" w:rsidP="00C42B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Let me write things down so I don’t forget.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80A7B" wp14:editId="07777777">
                <wp:simplePos x="0" y="0"/>
                <wp:positionH relativeFrom="column">
                  <wp:posOffset>4861560</wp:posOffset>
                </wp:positionH>
                <wp:positionV relativeFrom="paragraph">
                  <wp:posOffset>-260985</wp:posOffset>
                </wp:positionV>
                <wp:extent cx="1563370" cy="1301750"/>
                <wp:effectExtent l="3810" t="0" r="4445" b="0"/>
                <wp:wrapNone/>
                <wp:docPr id="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B9E20" w14:textId="77777777" w:rsidR="0064683D" w:rsidRDefault="000433EC">
                            <w:r w:rsidRPr="0064683D">
                              <w:rPr>
                                <w:rFonts w:ascii="Tahoma" w:hAnsi="Tahoma" w:cs="Tahoma"/>
                                <w:noProof/>
                                <w:sz w:val="15"/>
                                <w:szCs w:val="15"/>
                                <w:lang w:val="en-GB" w:eastAsia="en-GB"/>
                              </w:rPr>
                              <w:drawing>
                                <wp:inline distT="0" distB="0" distL="0" distR="0" wp14:anchorId="16B3D367" wp14:editId="07777777">
                                  <wp:extent cx="1381125" cy="1209675"/>
                                  <wp:effectExtent l="0" t="0" r="0" b="0"/>
                                  <wp:docPr id="1" name="Picture 1" descr="footer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ooter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1125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80A7B" id="Text Box 27" o:spid="_x0000_s1028" type="#_x0000_t202" style="position:absolute;margin-left:382.8pt;margin-top:-20.55pt;width:123.1pt;height:102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" stroked="f">
                <v:textbox style="mso-fit-shape-to-text:t">
                  <w:txbxContent>
                    <w:p w14:paraId="6DFB9E20" w14:textId="77777777" w:rsidR="0064683D" w:rsidRDefault="000433EC">
                      <w:r w:rsidRPr="0064683D">
                        <w:rPr>
                          <w:rFonts w:ascii="Tahoma" w:hAnsi="Tahoma" w:cs="Tahoma"/>
                          <w:noProof/>
                          <w:sz w:val="15"/>
                          <w:szCs w:val="15"/>
                          <w:lang w:val="en-GB" w:eastAsia="en-GB"/>
                        </w:rPr>
                        <w:drawing>
                          <wp:inline distT="0" distB="0" distL="0" distR="0" wp14:anchorId="16B3D367" wp14:editId="07777777">
                            <wp:extent cx="1381125" cy="1209675"/>
                            <wp:effectExtent l="0" t="0" r="0" b="0"/>
                            <wp:docPr id="1" name="Picture 1" descr="footer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ooter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1125" cy="1209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DEDB8" wp14:editId="07777777">
                <wp:simplePos x="0" y="0"/>
                <wp:positionH relativeFrom="column">
                  <wp:posOffset>1570990</wp:posOffset>
                </wp:positionH>
                <wp:positionV relativeFrom="paragraph">
                  <wp:posOffset>-141605</wp:posOffset>
                </wp:positionV>
                <wp:extent cx="2818130" cy="648970"/>
                <wp:effectExtent l="0" t="0" r="20320" b="17780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81813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29DFE94C" w14:textId="77777777" w:rsidR="003612D9" w:rsidRDefault="00D815A2" w:rsidP="003612D9">
                            <w:pPr>
                              <w:spacing w:line="252" w:lineRule="auto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40"/>
                              </w:rPr>
                              <w:t xml:space="preserve">       Mrs Marchmont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DEDB8" id="Text Box 28" o:spid="_x0000_s1029" style="position:absolute;margin-left:123.7pt;margin-top:-11.15pt;width:221.9pt;height:5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">
                <v:textbox>
                  <w:txbxContent>
                    <w:p w14:paraId="29DFE94C" w14:textId="77777777" w:rsidR="003612D9" w:rsidRDefault="00D815A2" w:rsidP="003612D9">
                      <w:pPr>
                        <w:spacing w:line="252" w:lineRule="auto"/>
                        <w:rPr>
                          <w:rFonts w:ascii="Arial" w:hAnsi="Arial" w:cs="Arial"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40"/>
                        </w:rPr>
                        <w:t xml:space="preserve">       Mrs Marchmont</w:t>
                      </w:r>
                    </w:p>
                  </w:txbxContent>
                </v:textbox>
              </v:rect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c">
            <w:drawing>
              <wp:anchor distT="0" distB="0" distL="114300" distR="114300" simplePos="0" relativeHeight="251655168" behindDoc="0" locked="0" layoutInCell="1" allowOverlap="1" wp14:anchorId="746B1914" wp14:editId="07777777">
                <wp:simplePos x="0" y="0"/>
                <wp:positionH relativeFrom="column">
                  <wp:posOffset>4861560</wp:posOffset>
                </wp:positionH>
                <wp:positionV relativeFrom="paragraph">
                  <wp:posOffset>-228600</wp:posOffset>
                </wp:positionV>
                <wp:extent cx="1414780" cy="1269365"/>
                <wp:effectExtent l="3810" t="0" r="635" b="0"/>
                <wp:wrapNone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414780" cy="91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99CC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E871BC" w14:textId="77777777" w:rsidR="007E6464" w:rsidRPr="00E60318" w:rsidRDefault="007E6464" w:rsidP="007E6464">
                              <w:pPr>
                                <w:rPr>
                                  <w:rFonts w:ascii="Arial" w:hAnsi="Arial"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6B1914" id="Canvas 6" o:spid="_x0000_s1030" editas="canvas" style="position:absolute;margin-left:382.8pt;margin-top:-18pt;width:111.4pt;height:99.95pt;z-index:251655168" coordsize="1414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14147;height:12693;visibility:visible;mso-wrap-style:square">
                  <v:fill o:detectmouseclick="t"/>
                  <v:path o:connecttype="none"/>
                </v:shape>
                <v:shape id="Text Box 7" o:spid="_x0000_s1032" type="#_x0000_t202" style="position:absolute;width:14147;height:9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" filled="f" fillcolor="#f9c" stroked="f" strokecolor="fuchsia">
                  <v:textbox>
                    <w:txbxContent>
                      <w:p w14:paraId="44E871BC" w14:textId="77777777" w:rsidR="007E6464" w:rsidRPr="00E60318" w:rsidRDefault="007E6464" w:rsidP="007E6464">
                        <w:pPr>
                          <w:rPr>
                            <w:rFonts w:ascii="Arial" w:hAnsi="Arial"/>
                            <w:color w:val="0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ja-JP" w:bidi="x-non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CFE1C87" wp14:editId="07777777">
                <wp:simplePos x="0" y="0"/>
                <wp:positionH relativeFrom="column">
                  <wp:posOffset>3314700</wp:posOffset>
                </wp:positionH>
                <wp:positionV relativeFrom="paragraph">
                  <wp:posOffset>1159510</wp:posOffset>
                </wp:positionV>
                <wp:extent cx="3543300" cy="2971800"/>
                <wp:effectExtent l="28575" t="35560" r="28575" b="697865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2971800"/>
                        </a:xfrm>
                        <a:prstGeom prst="wedgeRoundRectCallout">
                          <a:avLst>
                            <a:gd name="adj1" fmla="val -46773"/>
                            <a:gd name="adj2" fmla="val 70000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B97D6A" w14:textId="77777777" w:rsidR="00687DFA" w:rsidRPr="0064683D" w:rsidRDefault="00687DFA" w:rsidP="00687DFA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 people like and admire about me…</w:t>
                            </w:r>
                          </w:p>
                          <w:p w14:paraId="738610EB" w14:textId="77777777" w:rsidR="007E6464" w:rsidRPr="002F7F38" w:rsidRDefault="007E6464" w:rsidP="007E646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262E41E" w14:textId="77777777" w:rsidR="002F7F38" w:rsidRPr="002F7F38" w:rsidRDefault="002F7F38" w:rsidP="002F7F3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 work hard and always strive to do my best.</w:t>
                            </w:r>
                          </w:p>
                          <w:p w14:paraId="637805D2" w14:textId="77777777" w:rsidR="002F7F38" w:rsidRPr="002F7F38" w:rsidRDefault="002F7F38" w:rsidP="002F7F38">
                            <w:pPr>
                              <w:ind w:left="72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F83059B" w14:textId="77777777" w:rsidR="002F7F38" w:rsidRPr="002F7F38" w:rsidRDefault="002F7F38" w:rsidP="002F7F3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I’m a good listener.</w:t>
                            </w:r>
                          </w:p>
                          <w:p w14:paraId="463F29E8" w14:textId="77777777" w:rsidR="002F7F38" w:rsidRPr="002F7F38" w:rsidRDefault="002F7F38" w:rsidP="002F7F3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05A080E" w14:textId="77777777" w:rsidR="002F7F38" w:rsidRPr="002F7F38" w:rsidRDefault="002F7F38" w:rsidP="002F7F3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My positive attitude.</w:t>
                            </w:r>
                          </w:p>
                          <w:p w14:paraId="3B7B4B86" w14:textId="77777777" w:rsidR="002F7F38" w:rsidRPr="002F7F38" w:rsidRDefault="002F7F38" w:rsidP="002F7F3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8D99F67" w14:textId="77777777" w:rsidR="002F7F38" w:rsidRPr="002F7F38" w:rsidRDefault="002F7F38" w:rsidP="002F7F38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F7F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My strong performances in a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team</w:t>
                            </w:r>
                            <w:r w:rsidRPr="002F7F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quiz!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FE1C87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" o:spid="_x0000_s1033" type="#_x0000_t62" style="position:absolute;margin-left:261pt;margin-top:91.3pt;width:279pt;height:23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" adj="697" filled="f" strokecolor="#31849b" strokeweight="4.5pt">
                <v:textbox>
                  <w:txbxContent>
                    <w:p w14:paraId="19B97D6A" w14:textId="77777777" w:rsidR="00687DFA" w:rsidRPr="0064683D" w:rsidRDefault="00687DFA" w:rsidP="00687DFA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 people like and admire about me…</w:t>
                      </w:r>
                    </w:p>
                    <w:p w14:paraId="738610EB" w14:textId="77777777" w:rsidR="007E6464" w:rsidRPr="002F7F38" w:rsidRDefault="007E6464" w:rsidP="007E6464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262E41E" w14:textId="77777777" w:rsidR="002F7F38" w:rsidRPr="002F7F38" w:rsidRDefault="002F7F38" w:rsidP="002F7F38">
                      <w:pPr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 w:cs="Arial"/>
                          <w:sz w:val="28"/>
                          <w:szCs w:val="28"/>
                        </w:rPr>
                        <w:t>I work hard and always strive to do my best.</w:t>
                      </w:r>
                    </w:p>
                    <w:p w14:paraId="637805D2" w14:textId="77777777" w:rsidR="002F7F38" w:rsidRPr="002F7F38" w:rsidRDefault="002F7F38" w:rsidP="002F7F38">
                      <w:pPr>
                        <w:ind w:left="72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F83059B" w14:textId="77777777" w:rsidR="002F7F38" w:rsidRPr="002F7F38" w:rsidRDefault="002F7F38" w:rsidP="002F7F38">
                      <w:pPr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 w:cs="Arial"/>
                          <w:sz w:val="28"/>
                          <w:szCs w:val="28"/>
                        </w:rPr>
                        <w:t>I’m a good listener.</w:t>
                      </w:r>
                    </w:p>
                    <w:p w14:paraId="463F29E8" w14:textId="77777777" w:rsidR="002F7F38" w:rsidRPr="002F7F38" w:rsidRDefault="002F7F38" w:rsidP="002F7F3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05A080E" w14:textId="77777777" w:rsidR="002F7F38" w:rsidRPr="002F7F38" w:rsidRDefault="002F7F38" w:rsidP="002F7F38">
                      <w:pPr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 w:cs="Arial"/>
                          <w:sz w:val="28"/>
                          <w:szCs w:val="28"/>
                        </w:rPr>
                        <w:t>My positive attitude.</w:t>
                      </w:r>
                    </w:p>
                    <w:p w14:paraId="3B7B4B86" w14:textId="77777777" w:rsidR="002F7F38" w:rsidRPr="002F7F38" w:rsidRDefault="002F7F38" w:rsidP="002F7F3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8D99F67" w14:textId="77777777" w:rsidR="002F7F38" w:rsidRPr="002F7F38" w:rsidRDefault="002F7F38" w:rsidP="002F7F38">
                      <w:pPr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F7F3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My strong performances in a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team</w:t>
                      </w:r>
                      <w:r w:rsidRPr="002F7F3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quiz!</w:t>
                      </w:r>
                    </w:p>
                  </w:txbxContent>
                </v:textbox>
              </v:shape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AD06B8F" wp14:editId="07777777">
                <wp:simplePos x="0" y="0"/>
                <wp:positionH relativeFrom="column">
                  <wp:posOffset>-114300</wp:posOffset>
                </wp:positionH>
                <wp:positionV relativeFrom="paragraph">
                  <wp:posOffset>683895</wp:posOffset>
                </wp:positionV>
                <wp:extent cx="3200400" cy="1943100"/>
                <wp:effectExtent l="19050" t="26670" r="19050" b="209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43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D93B2" w14:textId="77777777" w:rsidR="007E6464" w:rsidRDefault="007E6464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DE4B5B7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66204FF1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2DBF0D7D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06B8F" id="Text Box 4" o:spid="_x0000_s1034" type="#_x0000_t202" style="position:absolute;margin-left:-9pt;margin-top:53.85pt;width:252pt;height:15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" strokecolor="#548dd4" strokeweight="3pt">
                <v:fill opacity="0"/>
                <v:stroke dashstyle="1 1"/>
                <v:textbox>
                  <w:txbxContent>
                    <w:p w14:paraId="17AD93B2" w14:textId="77777777" w:rsidR="007E6464" w:rsidRDefault="007E6464">
                      <w:pPr>
                        <w:rPr>
                          <w:rFonts w:ascii="Arial" w:hAnsi="Arial"/>
                        </w:rPr>
                      </w:pPr>
                    </w:p>
                    <w:p w14:paraId="0DE4B5B7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66204FF1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2DBF0D7D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6464" w:rsidRPr="00E60318">
        <w:rPr>
          <w:rFonts w:ascii="Arial" w:hAnsi="Arial"/>
          <w:color w:val="000000"/>
          <w:sz w:val="48"/>
          <w:szCs w:val="48"/>
        </w:rPr>
        <w:t>My Name</w:t>
      </w:r>
      <w:r w:rsidR="008B3E5D">
        <w:rPr>
          <w:rFonts w:ascii="Arial" w:hAnsi="Arial"/>
          <w:color w:val="000000"/>
          <w:sz w:val="48"/>
          <w:szCs w:val="48"/>
        </w:rPr>
        <w:t>:</w:t>
      </w:r>
      <w:r w:rsidR="0064683D" w:rsidRPr="0064683D">
        <w:rPr>
          <w:rFonts w:ascii="Tahoma" w:hAnsi="Tahoma" w:cs="Tahoma"/>
          <w:noProof/>
          <w:sz w:val="15"/>
          <w:szCs w:val="15"/>
          <w:lang w:val="en-GB" w:eastAsia="en-GB"/>
        </w:rPr>
        <w:t xml:space="preserve"> </w:t>
      </w:r>
    </w:p>
    <w:p w14:paraId="296FEF7D" w14:textId="77777777" w:rsidR="00FC1097" w:rsidRDefault="00FC1097">
      <w:pPr>
        <w:rPr>
          <w:rFonts w:ascii="Tahoma" w:hAnsi="Tahoma" w:cs="Tahoma"/>
          <w:noProof/>
          <w:sz w:val="15"/>
          <w:szCs w:val="15"/>
          <w:lang w:val="en-GB" w:eastAsia="en-GB"/>
        </w:rPr>
      </w:pPr>
    </w:p>
    <w:p w14:paraId="7194DBDC" w14:textId="77777777" w:rsidR="00FC1097" w:rsidRDefault="00FC1097">
      <w:pPr>
        <w:rPr>
          <w:rFonts w:ascii="Tahoma" w:hAnsi="Tahoma" w:cs="Tahoma"/>
          <w:noProof/>
          <w:sz w:val="15"/>
          <w:szCs w:val="15"/>
          <w:lang w:val="en-GB" w:eastAsia="en-GB"/>
        </w:rPr>
      </w:pPr>
    </w:p>
    <w:p w14:paraId="01B054FA" w14:textId="77777777" w:rsidR="00FC1097" w:rsidRPr="00E60318" w:rsidRDefault="000433EC">
      <w:pPr>
        <w:rPr>
          <w:rFonts w:ascii="Arial" w:hAnsi="Arial"/>
          <w:color w:val="000000"/>
          <w:sz w:val="48"/>
          <w:szCs w:val="7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9D7E1F6" wp14:editId="07777777">
            <wp:simplePos x="0" y="0"/>
            <wp:positionH relativeFrom="column">
              <wp:posOffset>837565</wp:posOffset>
            </wp:positionH>
            <wp:positionV relativeFrom="paragraph">
              <wp:posOffset>118110</wp:posOffset>
            </wp:positionV>
            <wp:extent cx="1403350" cy="1928495"/>
            <wp:effectExtent l="0" t="0" r="0" b="0"/>
            <wp:wrapSquare wrapText="bothSides"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1097" w:rsidRPr="00E60318" w:rsidSect="004D4459">
      <w:pgSz w:w="11909" w:h="16834" w:code="9"/>
      <w:pgMar w:top="720" w:right="720" w:bottom="123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F5577"/>
    <w:multiLevelType w:val="hybridMultilevel"/>
    <w:tmpl w:val="94DE8BC8"/>
    <w:lvl w:ilvl="0" w:tplc="DB6C5F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F44BA"/>
    <w:multiLevelType w:val="hybridMultilevel"/>
    <w:tmpl w:val="D0D8A048"/>
    <w:lvl w:ilvl="0" w:tplc="3A0C6F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A5D0A"/>
    <w:multiLevelType w:val="hybridMultilevel"/>
    <w:tmpl w:val="00DA1924"/>
    <w:lvl w:ilvl="0" w:tplc="883E371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E00CE3"/>
    <w:multiLevelType w:val="hybridMultilevel"/>
    <w:tmpl w:val="59823602"/>
    <w:lvl w:ilvl="0" w:tplc="8CD41F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464"/>
    <w:rsid w:val="00015190"/>
    <w:rsid w:val="000433EC"/>
    <w:rsid w:val="00246791"/>
    <w:rsid w:val="002F7F38"/>
    <w:rsid w:val="004D4459"/>
    <w:rsid w:val="004E6465"/>
    <w:rsid w:val="0058727C"/>
    <w:rsid w:val="0064683D"/>
    <w:rsid w:val="00687DFA"/>
    <w:rsid w:val="00755D8A"/>
    <w:rsid w:val="007E5C43"/>
    <w:rsid w:val="007E6464"/>
    <w:rsid w:val="008B3E5D"/>
    <w:rsid w:val="009035B4"/>
    <w:rsid w:val="00911B1F"/>
    <w:rsid w:val="009D180F"/>
    <w:rsid w:val="00A924F5"/>
    <w:rsid w:val="00C42B58"/>
    <w:rsid w:val="00C74E44"/>
    <w:rsid w:val="00CD0A77"/>
    <w:rsid w:val="00D13A2F"/>
    <w:rsid w:val="00D42BF3"/>
    <w:rsid w:val="00D815A2"/>
    <w:rsid w:val="00E01580"/>
    <w:rsid w:val="00E340B3"/>
    <w:rsid w:val="00E64E8A"/>
    <w:rsid w:val="00EE521D"/>
    <w:rsid w:val="00F07FD0"/>
    <w:rsid w:val="00FC1097"/>
    <w:rsid w:val="2F49EE46"/>
    <w:rsid w:val="5B8FBB76"/>
    <w:rsid w:val="7E42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5958A"/>
  <w15:chartTrackingRefBased/>
  <w15:docId w15:val="{9A890606-387C-4CB1-81E0-0ED85122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0B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45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4459"/>
    <w:rPr>
      <w:rFonts w:ascii="Segoe UI" w:hAnsi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Webs\HSA%20Backup\site%202007\PDFs\BC_Survivor2_Word%20Profi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566573-0b88-43c5-9f32-21becdd39fe7">
      <UserInfo>
        <DisplayName/>
        <AccountId xsi:nil="true"/>
        <AccountType/>
      </UserInfo>
    </SharedWithUsers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BAAC5802-7483-4FE6-A2F1-B524AD26B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CD440D-A277-4740-8463-A57714A4C2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1A0236-1C67-4993-9702-FC66750A380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B95546F-2942-4D44-925B-9D840A9FD8E9}">
  <ds:schemaRefs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9e8e42b2-a0c8-4a4b-b0e4-153721fe2f8f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0d566573-0b88-43c5-9f32-21becdd39fe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BC_Survivor2_Word Profile</Template>
  <TotalTime>0</TotalTime>
  <Pages>1</Pages>
  <Words>2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Name</vt:lpstr>
    </vt:vector>
  </TitlesOfParts>
  <Company>Tri-Counties Regional Center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Name</dc:title>
  <dc:subject/>
  <dc:creator>Ben</dc:creator>
  <cp:keywords/>
  <cp:lastModifiedBy>Deputy Head</cp:lastModifiedBy>
  <cp:revision>4</cp:revision>
  <cp:lastPrinted>2025-07-07T11:29:00Z</cp:lastPrinted>
  <dcterms:created xsi:type="dcterms:W3CDTF">2024-07-04T07:21:00Z</dcterms:created>
  <dcterms:modified xsi:type="dcterms:W3CDTF">2025-07-07T11:29:00Z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Thameside (Deputy)</vt:lpwstr>
  </property>
  <property fmtid="{D5CDD505-2E9C-101B-9397-08002B2CF9AE}" pid="3" name="Order">
    <vt:r8>4666600</vt:r8>
  </property>
  <property fmtid="{D5CDD505-2E9C-101B-9397-08002B2CF9AE}" pid="4" name="display_urn:schemas-microsoft-com:office:office#Author">
    <vt:lpwstr>Thameside (Deputy)</vt:lpwstr>
  </property>
  <property fmtid="{D5CDD505-2E9C-101B-9397-08002B2CF9AE}" pid="5" name="ContentTypeId">
    <vt:lpwstr>0x01010039DD152A3316BC4DB772CA33BCF03868</vt:lpwstr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