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BB968" w14:textId="77777777" w:rsidR="007E6464" w:rsidRPr="00E60318" w:rsidRDefault="00637E9D">
      <w:pPr>
        <w:rPr>
          <w:rFonts w:ascii="Arial" w:hAnsi="Arial"/>
          <w:color w:val="000000"/>
          <w:sz w:val="48"/>
          <w:szCs w:val="72"/>
        </w:rPr>
      </w:pPr>
      <w:r>
        <w:rPr>
          <w:rFonts w:ascii="Arial" w:hAnsi="Arial"/>
          <w:noProof/>
          <w:color w:val="000000"/>
          <w:sz w:val="48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104D133" wp14:editId="10DA8C7D">
                <wp:simplePos x="0" y="0"/>
                <wp:positionH relativeFrom="column">
                  <wp:posOffset>-114300</wp:posOffset>
                </wp:positionH>
                <wp:positionV relativeFrom="paragraph">
                  <wp:posOffset>3050540</wp:posOffset>
                </wp:positionV>
                <wp:extent cx="3200400" cy="6235065"/>
                <wp:effectExtent l="12700" t="12700" r="12700" b="13335"/>
                <wp:wrapNone/>
                <wp:docPr id="113276805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00400" cy="6235065"/>
                        </a:xfrm>
                        <a:prstGeom prst="rect">
                          <a:avLst/>
                        </a:prstGeom>
                        <a:solidFill>
                          <a:srgbClr val="B6DDE8">
                            <a:alpha val="32001"/>
                          </a:srgbClr>
                        </a:solidFill>
                        <a:ln w="38100">
                          <a:solidFill>
                            <a:srgbClr val="548DD4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693036" w14:textId="77777777" w:rsidR="0064683D" w:rsidRDefault="0064683D" w:rsidP="0064683D">
                            <w:pPr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  <w:t>What’s important to</w:t>
                            </w:r>
                            <w:r w:rsidRPr="0064683D"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  <w:t xml:space="preserve"> me…</w:t>
                            </w:r>
                          </w:p>
                          <w:p w14:paraId="096B5984" w14:textId="77777777" w:rsidR="002A6703" w:rsidRDefault="002A6703" w:rsidP="0064683D">
                            <w:pPr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</w:pPr>
                          </w:p>
                          <w:p w14:paraId="7655E4E2" w14:textId="77777777" w:rsidR="0064683D" w:rsidRDefault="002A6703" w:rsidP="002A6703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  <w:r w:rsidRPr="00FB6F0A"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  <w:t>My family and friends.</w:t>
                            </w:r>
                          </w:p>
                          <w:p w14:paraId="583A9A53" w14:textId="77777777" w:rsidR="00FB6F0A" w:rsidRPr="00FB6F0A" w:rsidRDefault="00FB6F0A" w:rsidP="00FB6F0A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p w14:paraId="5B3F5577" w14:textId="77777777" w:rsidR="002A6703" w:rsidRDefault="00FB6F0A" w:rsidP="002A6703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  <w:t>My work</w:t>
                            </w:r>
                            <w:r w:rsidR="002A6703" w:rsidRPr="00FB6F0A"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  <w:t xml:space="preserve"> at Thameside.</w:t>
                            </w:r>
                          </w:p>
                          <w:p w14:paraId="27BEA4FA" w14:textId="77777777" w:rsidR="00FB6F0A" w:rsidRPr="00FB6F0A" w:rsidRDefault="00FB6F0A" w:rsidP="00FB6F0A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p w14:paraId="57CBD021" w14:textId="77777777" w:rsidR="002A6703" w:rsidRDefault="002A6703" w:rsidP="002A6703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  <w:r w:rsidRPr="00FB6F0A"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  <w:t>Helping children reach their potential.</w:t>
                            </w:r>
                          </w:p>
                          <w:p w14:paraId="40FC5C80" w14:textId="77777777" w:rsidR="00FB6F0A" w:rsidRPr="00FB6F0A" w:rsidRDefault="00FB6F0A" w:rsidP="00FB6F0A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p w14:paraId="2C758486" w14:textId="77777777" w:rsidR="002A6703" w:rsidRDefault="002A6703" w:rsidP="002A6703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  <w:r w:rsidRPr="00FB6F0A"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  <w:t>That everyone is having fun.</w:t>
                            </w:r>
                          </w:p>
                          <w:p w14:paraId="3369E358" w14:textId="77777777" w:rsidR="00FB6F0A" w:rsidRPr="00FB6F0A" w:rsidRDefault="00FB6F0A" w:rsidP="00FB6F0A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p w14:paraId="00437892" w14:textId="77777777" w:rsidR="002A6703" w:rsidRDefault="002A6703" w:rsidP="002A6703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  <w:r w:rsidRPr="00FB6F0A"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  <w:t>Doing everything to the best of my ability.</w:t>
                            </w:r>
                          </w:p>
                          <w:p w14:paraId="37752519" w14:textId="77777777" w:rsidR="00FB6F0A" w:rsidRPr="00FB6F0A" w:rsidRDefault="00FB6F0A" w:rsidP="00FB6F0A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p w14:paraId="241D026F" w14:textId="77777777" w:rsidR="002A6703" w:rsidRDefault="002A6703" w:rsidP="002A6703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  <w:r w:rsidRPr="00FB6F0A"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  <w:t>Coffee and chocolate.</w:t>
                            </w:r>
                          </w:p>
                          <w:p w14:paraId="07F30FBB" w14:textId="77777777" w:rsidR="00FB6F0A" w:rsidRPr="00FB6F0A" w:rsidRDefault="00FB6F0A" w:rsidP="00FB6F0A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</w:p>
                          <w:p w14:paraId="12AF1D47" w14:textId="77777777" w:rsidR="002A6703" w:rsidRPr="00FB6F0A" w:rsidRDefault="00FB6F0A" w:rsidP="002A6703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  <w:r w:rsidRPr="00FB6F0A"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  <w:t>Being out in the fresh air, especially being near the sea.</w:t>
                            </w:r>
                          </w:p>
                          <w:p w14:paraId="6302E3F0" w14:textId="77777777" w:rsidR="0064683D" w:rsidRDefault="0064683D" w:rsidP="0064683D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00EF6268" w14:textId="77777777" w:rsidR="0064683D" w:rsidRPr="00E60318" w:rsidRDefault="0064683D" w:rsidP="0064683D">
                            <w:pPr>
                              <w:jc w:val="center"/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04D133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margin-left:-9pt;margin-top:240.2pt;width:252pt;height:490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" fillcolor="#b6dde8" strokecolor="#548dd4" strokeweight="3pt">
                <v:fill opacity="21074f"/>
                <v:stroke dashstyle="1 1"/>
                <v:path arrowok="t"/>
                <v:textbox>
                  <w:txbxContent>
                    <w:p w14:paraId="27693036" w14:textId="77777777" w:rsidR="0064683D" w:rsidRDefault="0064683D" w:rsidP="0064683D">
                      <w:pPr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  <w:t>What’s important to</w:t>
                      </w:r>
                      <w:r w:rsidRPr="0064683D"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  <w:t xml:space="preserve"> me…</w:t>
                      </w:r>
                    </w:p>
                    <w:p w14:paraId="096B5984" w14:textId="77777777" w:rsidR="002A6703" w:rsidRDefault="002A6703" w:rsidP="0064683D">
                      <w:pPr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</w:pPr>
                    </w:p>
                    <w:p w14:paraId="7655E4E2" w14:textId="77777777" w:rsidR="0064683D" w:rsidRDefault="002A6703" w:rsidP="002A6703">
                      <w:pPr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  <w:r w:rsidRPr="00FB6F0A">
                        <w:rPr>
                          <w:rFonts w:ascii="Arial" w:hAnsi="Arial"/>
                          <w:sz w:val="32"/>
                          <w:szCs w:val="32"/>
                        </w:rPr>
                        <w:t>My family and friends.</w:t>
                      </w:r>
                    </w:p>
                    <w:p w14:paraId="583A9A53" w14:textId="77777777" w:rsidR="00FB6F0A" w:rsidRPr="00FB6F0A" w:rsidRDefault="00FB6F0A" w:rsidP="00FB6F0A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p w14:paraId="5B3F5577" w14:textId="77777777" w:rsidR="002A6703" w:rsidRDefault="00FB6F0A" w:rsidP="002A6703">
                      <w:pPr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/>
                          <w:sz w:val="32"/>
                          <w:szCs w:val="32"/>
                        </w:rPr>
                        <w:t>My work</w:t>
                      </w:r>
                      <w:r w:rsidR="002A6703" w:rsidRPr="00FB6F0A">
                        <w:rPr>
                          <w:rFonts w:ascii="Arial" w:hAnsi="Arial"/>
                          <w:sz w:val="32"/>
                          <w:szCs w:val="32"/>
                        </w:rPr>
                        <w:t xml:space="preserve"> at Thameside.</w:t>
                      </w:r>
                    </w:p>
                    <w:p w14:paraId="27BEA4FA" w14:textId="77777777" w:rsidR="00FB6F0A" w:rsidRPr="00FB6F0A" w:rsidRDefault="00FB6F0A" w:rsidP="00FB6F0A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p w14:paraId="57CBD021" w14:textId="77777777" w:rsidR="002A6703" w:rsidRDefault="002A6703" w:rsidP="002A6703">
                      <w:pPr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  <w:r w:rsidRPr="00FB6F0A">
                        <w:rPr>
                          <w:rFonts w:ascii="Arial" w:hAnsi="Arial"/>
                          <w:sz w:val="32"/>
                          <w:szCs w:val="32"/>
                        </w:rPr>
                        <w:t>Helping children reach their potential.</w:t>
                      </w:r>
                    </w:p>
                    <w:p w14:paraId="40FC5C80" w14:textId="77777777" w:rsidR="00FB6F0A" w:rsidRPr="00FB6F0A" w:rsidRDefault="00FB6F0A" w:rsidP="00FB6F0A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p w14:paraId="2C758486" w14:textId="77777777" w:rsidR="002A6703" w:rsidRDefault="002A6703" w:rsidP="002A6703">
                      <w:pPr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  <w:r w:rsidRPr="00FB6F0A">
                        <w:rPr>
                          <w:rFonts w:ascii="Arial" w:hAnsi="Arial"/>
                          <w:sz w:val="32"/>
                          <w:szCs w:val="32"/>
                        </w:rPr>
                        <w:t>That everyone is having fun.</w:t>
                      </w:r>
                    </w:p>
                    <w:p w14:paraId="3369E358" w14:textId="77777777" w:rsidR="00FB6F0A" w:rsidRPr="00FB6F0A" w:rsidRDefault="00FB6F0A" w:rsidP="00FB6F0A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p w14:paraId="00437892" w14:textId="77777777" w:rsidR="002A6703" w:rsidRDefault="002A6703" w:rsidP="002A6703">
                      <w:pPr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  <w:r w:rsidRPr="00FB6F0A">
                        <w:rPr>
                          <w:rFonts w:ascii="Arial" w:hAnsi="Arial"/>
                          <w:sz w:val="32"/>
                          <w:szCs w:val="32"/>
                        </w:rPr>
                        <w:t>Doing everything to the best of my ability.</w:t>
                      </w:r>
                    </w:p>
                    <w:p w14:paraId="37752519" w14:textId="77777777" w:rsidR="00FB6F0A" w:rsidRPr="00FB6F0A" w:rsidRDefault="00FB6F0A" w:rsidP="00FB6F0A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p w14:paraId="241D026F" w14:textId="77777777" w:rsidR="002A6703" w:rsidRDefault="002A6703" w:rsidP="002A6703">
                      <w:pPr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  <w:r w:rsidRPr="00FB6F0A">
                        <w:rPr>
                          <w:rFonts w:ascii="Arial" w:hAnsi="Arial"/>
                          <w:sz w:val="32"/>
                          <w:szCs w:val="32"/>
                        </w:rPr>
                        <w:t>Coffee and chocolate.</w:t>
                      </w:r>
                    </w:p>
                    <w:p w14:paraId="07F30FBB" w14:textId="77777777" w:rsidR="00FB6F0A" w:rsidRPr="00FB6F0A" w:rsidRDefault="00FB6F0A" w:rsidP="00FB6F0A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</w:p>
                    <w:p w14:paraId="12AF1D47" w14:textId="77777777" w:rsidR="002A6703" w:rsidRPr="00FB6F0A" w:rsidRDefault="00FB6F0A" w:rsidP="002A6703">
                      <w:pPr>
                        <w:numPr>
                          <w:ilvl w:val="0"/>
                          <w:numId w:val="4"/>
                        </w:num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  <w:r w:rsidRPr="00FB6F0A">
                        <w:rPr>
                          <w:rFonts w:ascii="Arial" w:hAnsi="Arial"/>
                          <w:sz w:val="32"/>
                          <w:szCs w:val="32"/>
                        </w:rPr>
                        <w:t>Being out in the fresh air, especially being near the sea.</w:t>
                      </w:r>
                    </w:p>
                    <w:p w14:paraId="6302E3F0" w14:textId="77777777" w:rsidR="0064683D" w:rsidRDefault="0064683D" w:rsidP="0064683D">
                      <w:pPr>
                        <w:rPr>
                          <w:rFonts w:ascii="Arial" w:hAnsi="Arial"/>
                        </w:rPr>
                      </w:pPr>
                    </w:p>
                    <w:p w14:paraId="00EF6268" w14:textId="77777777" w:rsidR="0064683D" w:rsidRPr="00E60318" w:rsidRDefault="0064683D" w:rsidP="0064683D">
                      <w:pPr>
                        <w:jc w:val="center"/>
                        <w:rPr>
                          <w:rFonts w:ascii="Arial" w:hAnsi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color w:val="000000"/>
          <w:sz w:val="48"/>
          <w:szCs w:val="20"/>
          <w:lang w:val="en-GB" w:eastAsia="en-GB" w:bidi="x-none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4C4DA9" wp14:editId="294C135A">
                <wp:simplePos x="0" y="0"/>
                <wp:positionH relativeFrom="column">
                  <wp:posOffset>3543300</wp:posOffset>
                </wp:positionH>
                <wp:positionV relativeFrom="paragraph">
                  <wp:posOffset>4813300</wp:posOffset>
                </wp:positionV>
                <wp:extent cx="3200400" cy="4472305"/>
                <wp:effectExtent l="38100" t="38100" r="25400" b="23495"/>
                <wp:wrapNone/>
                <wp:docPr id="87407160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00400" cy="44723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76200">
                          <a:solidFill>
                            <a:srgbClr val="548DD4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EBDEE3" w14:textId="77777777" w:rsidR="007E6464" w:rsidRPr="0064683D" w:rsidRDefault="007E6464" w:rsidP="007E6464">
                            <w:pPr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64683D"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  <w:t>How best to support me…</w:t>
                            </w:r>
                          </w:p>
                          <w:p w14:paraId="05D26E94" w14:textId="77777777" w:rsidR="007E6464" w:rsidRDefault="007E6464" w:rsidP="007E6464"/>
                          <w:p w14:paraId="74E8DB82" w14:textId="77777777" w:rsidR="00FB6F0A" w:rsidRDefault="00FB6F0A" w:rsidP="00FB6F0A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754F9A">
                              <w:rPr>
                                <w:sz w:val="32"/>
                                <w:szCs w:val="32"/>
                              </w:rPr>
                              <w:t>Show kindness and respect to everyone.</w:t>
                            </w:r>
                          </w:p>
                          <w:p w14:paraId="243A0FD3" w14:textId="77777777" w:rsidR="00754F9A" w:rsidRPr="00754F9A" w:rsidRDefault="00754F9A" w:rsidP="00754F9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27DE665" w14:textId="77777777" w:rsidR="00FB6F0A" w:rsidRDefault="00754F9A" w:rsidP="00FB6F0A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754F9A">
                              <w:rPr>
                                <w:sz w:val="32"/>
                                <w:szCs w:val="32"/>
                              </w:rPr>
                              <w:t>Big smiling faces when you arrive in the mornings.</w:t>
                            </w:r>
                          </w:p>
                          <w:p w14:paraId="12FC9B3E" w14:textId="77777777" w:rsidR="00754F9A" w:rsidRPr="00754F9A" w:rsidRDefault="00754F9A" w:rsidP="00754F9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FDC583C" w14:textId="77777777" w:rsidR="00754F9A" w:rsidRDefault="00754F9A" w:rsidP="00FB6F0A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Challenge yourself to a</w:t>
                            </w:r>
                            <w:r w:rsidRPr="00754F9A">
                              <w:rPr>
                                <w:sz w:val="32"/>
                                <w:szCs w:val="32"/>
                              </w:rPr>
                              <w:t>lways try your best.</w:t>
                            </w:r>
                          </w:p>
                          <w:p w14:paraId="4331F746" w14:textId="77777777" w:rsidR="00754F9A" w:rsidRPr="00754F9A" w:rsidRDefault="00754F9A" w:rsidP="00754F9A">
                            <w:pPr>
                              <w:ind w:left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EE80D79" w14:textId="77777777" w:rsidR="00754F9A" w:rsidRDefault="00754F9A" w:rsidP="00FB6F0A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754F9A">
                              <w:rPr>
                                <w:sz w:val="32"/>
                                <w:szCs w:val="32"/>
                              </w:rPr>
                              <w:t>Keep the classroom clean and tidy.</w:t>
                            </w:r>
                          </w:p>
                          <w:p w14:paraId="5759BB04" w14:textId="77777777" w:rsidR="00754F9A" w:rsidRPr="00754F9A" w:rsidRDefault="00754F9A" w:rsidP="00754F9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8685D0D" w14:textId="77777777" w:rsidR="00754F9A" w:rsidRPr="00754F9A" w:rsidRDefault="00754F9A" w:rsidP="00FB6F0A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754F9A">
                              <w:rPr>
                                <w:sz w:val="32"/>
                                <w:szCs w:val="32"/>
                              </w:rPr>
                              <w:t>Help me find my glasses.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4C4DA9" id="Text Box 18" o:spid="_x0000_s1027" type="#_x0000_t202" style="position:absolute;margin-left:279pt;margin-top:379pt;width:252pt;height:352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" strokecolor="#548dd4" strokeweight="6pt">
                <v:fill opacity="0"/>
                <v:stroke dashstyle="1 1"/>
                <v:path arrowok="t"/>
                <v:textbox>
                  <w:txbxContent>
                    <w:p w14:paraId="3AEBDEE3" w14:textId="77777777" w:rsidR="007E6464" w:rsidRPr="0064683D" w:rsidRDefault="007E6464" w:rsidP="007E6464">
                      <w:pPr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</w:pPr>
                      <w:r w:rsidRPr="0064683D"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  <w:t>How best to support me…</w:t>
                      </w:r>
                    </w:p>
                    <w:p w14:paraId="05D26E94" w14:textId="77777777" w:rsidR="007E6464" w:rsidRDefault="007E6464" w:rsidP="007E6464"/>
                    <w:p w14:paraId="74E8DB82" w14:textId="77777777" w:rsidR="00FB6F0A" w:rsidRDefault="00FB6F0A" w:rsidP="00FB6F0A">
                      <w:pPr>
                        <w:numPr>
                          <w:ilvl w:val="0"/>
                          <w:numId w:val="7"/>
                        </w:numPr>
                        <w:rPr>
                          <w:sz w:val="32"/>
                          <w:szCs w:val="32"/>
                        </w:rPr>
                      </w:pPr>
                      <w:r w:rsidRPr="00754F9A">
                        <w:rPr>
                          <w:sz w:val="32"/>
                          <w:szCs w:val="32"/>
                        </w:rPr>
                        <w:t>Show kindness and respect to everyone.</w:t>
                      </w:r>
                    </w:p>
                    <w:p w14:paraId="243A0FD3" w14:textId="77777777" w:rsidR="00754F9A" w:rsidRPr="00754F9A" w:rsidRDefault="00754F9A" w:rsidP="00754F9A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627DE665" w14:textId="77777777" w:rsidR="00FB6F0A" w:rsidRDefault="00754F9A" w:rsidP="00FB6F0A">
                      <w:pPr>
                        <w:numPr>
                          <w:ilvl w:val="0"/>
                          <w:numId w:val="7"/>
                        </w:numPr>
                        <w:rPr>
                          <w:sz w:val="32"/>
                          <w:szCs w:val="32"/>
                        </w:rPr>
                      </w:pPr>
                      <w:r w:rsidRPr="00754F9A">
                        <w:rPr>
                          <w:sz w:val="32"/>
                          <w:szCs w:val="32"/>
                        </w:rPr>
                        <w:t>Big smiling faces when you arrive in the mornings.</w:t>
                      </w:r>
                    </w:p>
                    <w:p w14:paraId="12FC9B3E" w14:textId="77777777" w:rsidR="00754F9A" w:rsidRPr="00754F9A" w:rsidRDefault="00754F9A" w:rsidP="00754F9A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7FDC583C" w14:textId="77777777" w:rsidR="00754F9A" w:rsidRDefault="00754F9A" w:rsidP="00FB6F0A">
                      <w:pPr>
                        <w:numPr>
                          <w:ilvl w:val="0"/>
                          <w:numId w:val="7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Challenge yourself to a</w:t>
                      </w:r>
                      <w:r w:rsidRPr="00754F9A">
                        <w:rPr>
                          <w:sz w:val="32"/>
                          <w:szCs w:val="32"/>
                        </w:rPr>
                        <w:t>lways try your best.</w:t>
                      </w:r>
                    </w:p>
                    <w:p w14:paraId="4331F746" w14:textId="77777777" w:rsidR="00754F9A" w:rsidRPr="00754F9A" w:rsidRDefault="00754F9A" w:rsidP="00754F9A">
                      <w:pPr>
                        <w:ind w:left="720"/>
                        <w:rPr>
                          <w:sz w:val="32"/>
                          <w:szCs w:val="32"/>
                        </w:rPr>
                      </w:pPr>
                    </w:p>
                    <w:p w14:paraId="6EE80D79" w14:textId="77777777" w:rsidR="00754F9A" w:rsidRDefault="00754F9A" w:rsidP="00FB6F0A">
                      <w:pPr>
                        <w:numPr>
                          <w:ilvl w:val="0"/>
                          <w:numId w:val="7"/>
                        </w:numPr>
                        <w:rPr>
                          <w:sz w:val="32"/>
                          <w:szCs w:val="32"/>
                        </w:rPr>
                      </w:pPr>
                      <w:r w:rsidRPr="00754F9A">
                        <w:rPr>
                          <w:sz w:val="32"/>
                          <w:szCs w:val="32"/>
                        </w:rPr>
                        <w:t>Keep the classroom clean and tidy.</w:t>
                      </w:r>
                    </w:p>
                    <w:p w14:paraId="5759BB04" w14:textId="77777777" w:rsidR="00754F9A" w:rsidRPr="00754F9A" w:rsidRDefault="00754F9A" w:rsidP="00754F9A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28685D0D" w14:textId="77777777" w:rsidR="00754F9A" w:rsidRPr="00754F9A" w:rsidRDefault="00754F9A" w:rsidP="00FB6F0A">
                      <w:pPr>
                        <w:numPr>
                          <w:ilvl w:val="0"/>
                          <w:numId w:val="7"/>
                        </w:numPr>
                        <w:rPr>
                          <w:sz w:val="32"/>
                          <w:szCs w:val="32"/>
                        </w:rPr>
                      </w:pPr>
                      <w:r w:rsidRPr="00754F9A">
                        <w:rPr>
                          <w:sz w:val="32"/>
                          <w:szCs w:val="32"/>
                        </w:rPr>
                        <w:t>Help me find my glasses.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color w:val="000000"/>
          <w:sz w:val="48"/>
          <w:szCs w:val="72"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68F3E0F" wp14:editId="204CA18A">
                <wp:simplePos x="0" y="0"/>
                <wp:positionH relativeFrom="column">
                  <wp:posOffset>4861560</wp:posOffset>
                </wp:positionH>
                <wp:positionV relativeFrom="paragraph">
                  <wp:posOffset>-260985</wp:posOffset>
                </wp:positionV>
                <wp:extent cx="1563370" cy="1301750"/>
                <wp:effectExtent l="0" t="0" r="0" b="0"/>
                <wp:wrapNone/>
                <wp:docPr id="554063624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63370" cy="1301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0F246A" w14:textId="77777777" w:rsidR="0064683D" w:rsidRDefault="00637E9D">
                            <w:r w:rsidRPr="0064683D">
                              <w:rPr>
                                <w:rFonts w:ascii="Tahoma" w:hAnsi="Tahoma" w:cs="Tahoma"/>
                                <w:noProof/>
                                <w:sz w:val="15"/>
                                <w:szCs w:val="15"/>
                                <w:lang w:val="en-GB" w:eastAsia="en-GB"/>
                              </w:rPr>
                              <w:drawing>
                                <wp:inline distT="0" distB="0" distL="0" distR="0" wp14:anchorId="113BE017" wp14:editId="41108083">
                                  <wp:extent cx="1384300" cy="1206500"/>
                                  <wp:effectExtent l="0" t="0" r="0" b="0"/>
                                  <wp:docPr id="1" name="Picture 3" descr="footer logo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footer logo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84300" cy="1206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8F3E0F" id="Text Box 27" o:spid="_x0000_s1028" type="#_x0000_t202" style="position:absolute;margin-left:382.8pt;margin-top:-20.55pt;width:123.1pt;height:102.5pt;z-index:251659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" stroked="f">
                <v:path arrowok="t"/>
                <v:textbox style="mso-fit-shape-to-text:t">
                  <w:txbxContent>
                    <w:p w14:paraId="460F246A" w14:textId="77777777" w:rsidR="0064683D" w:rsidRDefault="00637E9D">
                      <w:r w:rsidRPr="0064683D">
                        <w:rPr>
                          <w:rFonts w:ascii="Tahoma" w:hAnsi="Tahoma" w:cs="Tahoma"/>
                          <w:noProof/>
                          <w:sz w:val="15"/>
                          <w:szCs w:val="15"/>
                          <w:lang w:val="en-GB" w:eastAsia="en-GB"/>
                        </w:rPr>
                        <w:drawing>
                          <wp:inline distT="0" distB="0" distL="0" distR="0" wp14:anchorId="113BE017" wp14:editId="41108083">
                            <wp:extent cx="1384300" cy="1206500"/>
                            <wp:effectExtent l="0" t="0" r="0" b="0"/>
                            <wp:docPr id="1" name="Picture 3" descr="footer logo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footer logo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84300" cy="1206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color w:val="000000"/>
          <w:sz w:val="48"/>
          <w:szCs w:val="72"/>
          <w:lang w:val="en-GB"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6DDE7AD" wp14:editId="7A0DA8B1">
                <wp:simplePos x="0" y="0"/>
                <wp:positionH relativeFrom="column">
                  <wp:posOffset>1570990</wp:posOffset>
                </wp:positionH>
                <wp:positionV relativeFrom="paragraph">
                  <wp:posOffset>-141605</wp:posOffset>
                </wp:positionV>
                <wp:extent cx="2818130" cy="648970"/>
                <wp:effectExtent l="0" t="0" r="1270" b="0"/>
                <wp:wrapNone/>
                <wp:docPr id="70096688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18130" cy="648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FDD719" w14:textId="77777777" w:rsidR="0064683D" w:rsidRPr="002A6703" w:rsidRDefault="002A6703" w:rsidP="002A6703">
                            <w:pPr>
                              <w:jc w:val="center"/>
                              <w:rPr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2A6703">
                              <w:rPr>
                                <w:sz w:val="52"/>
                                <w:szCs w:val="52"/>
                                <w:lang w:val="en-GB"/>
                              </w:rPr>
                              <w:t>Miss Browne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DDE7AD" id="Text Box 28" o:spid="_x0000_s1029" type="#_x0000_t202" style="position:absolute;margin-left:123.7pt;margin-top:-11.15pt;width:221.9pt;height:51.1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">
                <v:path arrowok="t"/>
                <v:textbox>
                  <w:txbxContent>
                    <w:p w14:paraId="43FDD719" w14:textId="77777777" w:rsidR="0064683D" w:rsidRPr="002A6703" w:rsidRDefault="002A6703" w:rsidP="002A6703">
                      <w:pPr>
                        <w:jc w:val="center"/>
                        <w:rPr>
                          <w:sz w:val="52"/>
                          <w:szCs w:val="52"/>
                          <w:lang w:val="en-GB"/>
                        </w:rPr>
                      </w:pPr>
                      <w:r w:rsidRPr="002A6703">
                        <w:rPr>
                          <w:sz w:val="52"/>
                          <w:szCs w:val="52"/>
                          <w:lang w:val="en-GB"/>
                        </w:rPr>
                        <w:t>Miss Browne</w:t>
                      </w:r>
                    </w:p>
                  </w:txbxContent>
                </v:textbox>
              </v:shape>
            </w:pict>
          </mc:Fallback>
        </mc:AlternateContent>
      </w:r>
      <w:r w:rsidRPr="00E60318">
        <w:rPr>
          <w:rFonts w:ascii="Arial" w:hAnsi="Arial"/>
          <w:noProof/>
          <w:color w:val="000000"/>
          <w:sz w:val="48"/>
          <w:szCs w:val="72"/>
        </w:rPr>
        <mc:AlternateContent>
          <mc:Choice Requires="wpc">
            <w:drawing>
              <wp:anchor distT="0" distB="0" distL="114300" distR="114300" simplePos="0" relativeHeight="251655680" behindDoc="0" locked="0" layoutInCell="1" allowOverlap="1" wp14:anchorId="790D8E20" wp14:editId="18125D2F">
                <wp:simplePos x="0" y="0"/>
                <wp:positionH relativeFrom="column">
                  <wp:posOffset>4861560</wp:posOffset>
                </wp:positionH>
                <wp:positionV relativeFrom="paragraph">
                  <wp:posOffset>-228600</wp:posOffset>
                </wp:positionV>
                <wp:extent cx="1414780" cy="1269365"/>
                <wp:effectExtent l="0" t="0" r="0" b="0"/>
                <wp:wrapNone/>
                <wp:docPr id="6" name="Canv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357410654" name="Text Box 7"/>
                        <wps:cNvSpPr txBox="1">
                          <a:spLocks/>
                        </wps:cNvSpPr>
                        <wps:spPr bwMode="auto">
                          <a:xfrm>
                            <a:off x="0" y="0"/>
                            <a:ext cx="1414780" cy="914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99CC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2C06C3" w14:textId="77777777" w:rsidR="007E6464" w:rsidRPr="00E60318" w:rsidRDefault="007E6464" w:rsidP="007E6464">
                              <w:pPr>
                                <w:rPr>
                                  <w:rFonts w:ascii="Arial" w:hAnsi="Arial"/>
                                  <w:color w:val="00000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0D8E20" id="Canvas 2" o:spid="_x0000_s1030" editas="canvas" style="position:absolute;margin-left:382.8pt;margin-top:-18pt;width:111.4pt;height:99.95pt;z-index:251655680" coordsize="14147,126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1" type="#_x0000_t75" style="position:absolute;width:14147;height:12693;visibility:visible;mso-wrap-style:square">
                  <v:fill o:detectmouseclick="t"/>
                  <v:path o:connecttype="none"/>
                </v:shape>
                <v:shape id="Text Box 7" o:spid="_x0000_s1032" type="#_x0000_t202" style="position:absolute;width:14147;height:91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" filled="f" fillcolor="#f9c" stroked="f" strokecolor="fuchsia">
                  <v:path arrowok="t"/>
                  <v:textbox>
                    <w:txbxContent>
                      <w:p w14:paraId="1B2C06C3" w14:textId="77777777" w:rsidR="007E6464" w:rsidRPr="00E60318" w:rsidRDefault="007E6464" w:rsidP="007E6464">
                        <w:pPr>
                          <w:rPr>
                            <w:rFonts w:ascii="Arial" w:hAnsi="Arial"/>
                            <w:color w:val="00000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/>
          <w:noProof/>
          <w:color w:val="000000"/>
          <w:sz w:val="48"/>
          <w:szCs w:val="20"/>
          <w:lang w:val="en-GB" w:eastAsia="en-GB" w:bidi="x-non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38D9BC9" wp14:editId="3A9E1AFA">
                <wp:simplePos x="0" y="0"/>
                <wp:positionH relativeFrom="column">
                  <wp:posOffset>3314700</wp:posOffset>
                </wp:positionH>
                <wp:positionV relativeFrom="paragraph">
                  <wp:posOffset>1159510</wp:posOffset>
                </wp:positionV>
                <wp:extent cx="3543300" cy="2971800"/>
                <wp:effectExtent l="25400" t="25400" r="25400" b="673100"/>
                <wp:wrapNone/>
                <wp:docPr id="383421348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43300" cy="2971800"/>
                        </a:xfrm>
                        <a:prstGeom prst="wedgeRoundRectCallout">
                          <a:avLst>
                            <a:gd name="adj1" fmla="val -46773"/>
                            <a:gd name="adj2" fmla="val 70000"/>
                            <a:gd name="adj3" fmla="val 16667"/>
                          </a:avLst>
                        </a:prstGeom>
                        <a:noFill/>
                        <a:ln w="57150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24EE79E" w14:textId="77777777" w:rsidR="00687DFA" w:rsidRPr="0064683D" w:rsidRDefault="00687DFA" w:rsidP="00687DFA">
                            <w:pPr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64683D"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  <w:t>What people like and admire about me…</w:t>
                            </w:r>
                          </w:p>
                          <w:p w14:paraId="28185BEA" w14:textId="77777777" w:rsidR="007E6464" w:rsidRDefault="007E6464" w:rsidP="00FB6F0A"/>
                          <w:p w14:paraId="498ADD5F" w14:textId="77777777" w:rsidR="00FB6F0A" w:rsidRPr="00FB6F0A" w:rsidRDefault="00FB6F0A" w:rsidP="00FB6F0A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FB6F0A">
                              <w:rPr>
                                <w:sz w:val="28"/>
                                <w:szCs w:val="28"/>
                              </w:rPr>
                              <w:t>I am hard working, friendly and patient.</w:t>
                            </w:r>
                          </w:p>
                          <w:p w14:paraId="6F5B4EA4" w14:textId="77777777" w:rsidR="00FB6F0A" w:rsidRPr="00FB6F0A" w:rsidRDefault="00FB6F0A" w:rsidP="00FB6F0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CE4CE36" w14:textId="77777777" w:rsidR="00FB6F0A" w:rsidRPr="00FB6F0A" w:rsidRDefault="00FB6F0A" w:rsidP="00FB6F0A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FB6F0A">
                              <w:rPr>
                                <w:sz w:val="28"/>
                                <w:szCs w:val="28"/>
                              </w:rPr>
                              <w:t>I work well within a team.</w:t>
                            </w:r>
                          </w:p>
                          <w:p w14:paraId="10C79F00" w14:textId="77777777" w:rsidR="00FB6F0A" w:rsidRPr="00FB6F0A" w:rsidRDefault="00FB6F0A" w:rsidP="00FB6F0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52B6B03" w14:textId="77777777" w:rsidR="00FB6F0A" w:rsidRPr="00FB6F0A" w:rsidRDefault="00FB6F0A" w:rsidP="00FB6F0A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FB6F0A">
                              <w:rPr>
                                <w:sz w:val="28"/>
                                <w:szCs w:val="28"/>
                              </w:rPr>
                              <w:t>I listen and think before I speak.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8D9BC9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5" o:spid="_x0000_s1033" type="#_x0000_t62" style="position:absolute;margin-left:261pt;margin-top:91.3pt;width:279pt;height:23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" adj="697" filled="f" strokecolor="#31849b" strokeweight="4.5pt">
                <v:path arrowok="t"/>
                <v:textbox>
                  <w:txbxContent>
                    <w:p w14:paraId="024EE79E" w14:textId="77777777" w:rsidR="00687DFA" w:rsidRPr="0064683D" w:rsidRDefault="00687DFA" w:rsidP="00687DFA">
                      <w:pPr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</w:pPr>
                      <w:r w:rsidRPr="0064683D"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  <w:t>What people like and admire about me…</w:t>
                      </w:r>
                    </w:p>
                    <w:p w14:paraId="28185BEA" w14:textId="77777777" w:rsidR="007E6464" w:rsidRDefault="007E6464" w:rsidP="00FB6F0A"/>
                    <w:p w14:paraId="498ADD5F" w14:textId="77777777" w:rsidR="00FB6F0A" w:rsidRPr="00FB6F0A" w:rsidRDefault="00FB6F0A" w:rsidP="00FB6F0A">
                      <w:pPr>
                        <w:numPr>
                          <w:ilvl w:val="0"/>
                          <w:numId w:val="6"/>
                        </w:numPr>
                        <w:rPr>
                          <w:sz w:val="28"/>
                          <w:szCs w:val="28"/>
                        </w:rPr>
                      </w:pPr>
                      <w:r w:rsidRPr="00FB6F0A">
                        <w:rPr>
                          <w:sz w:val="28"/>
                          <w:szCs w:val="28"/>
                        </w:rPr>
                        <w:t>I am hard working, friendly and patient.</w:t>
                      </w:r>
                    </w:p>
                    <w:p w14:paraId="6F5B4EA4" w14:textId="77777777" w:rsidR="00FB6F0A" w:rsidRPr="00FB6F0A" w:rsidRDefault="00FB6F0A" w:rsidP="00FB6F0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CE4CE36" w14:textId="77777777" w:rsidR="00FB6F0A" w:rsidRPr="00FB6F0A" w:rsidRDefault="00FB6F0A" w:rsidP="00FB6F0A">
                      <w:pPr>
                        <w:numPr>
                          <w:ilvl w:val="0"/>
                          <w:numId w:val="6"/>
                        </w:numPr>
                        <w:rPr>
                          <w:sz w:val="28"/>
                          <w:szCs w:val="28"/>
                        </w:rPr>
                      </w:pPr>
                      <w:r w:rsidRPr="00FB6F0A">
                        <w:rPr>
                          <w:sz w:val="28"/>
                          <w:szCs w:val="28"/>
                        </w:rPr>
                        <w:t>I work well within a team.</w:t>
                      </w:r>
                    </w:p>
                    <w:p w14:paraId="10C79F00" w14:textId="77777777" w:rsidR="00FB6F0A" w:rsidRPr="00FB6F0A" w:rsidRDefault="00FB6F0A" w:rsidP="00FB6F0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52B6B03" w14:textId="77777777" w:rsidR="00FB6F0A" w:rsidRPr="00FB6F0A" w:rsidRDefault="00FB6F0A" w:rsidP="00FB6F0A">
                      <w:pPr>
                        <w:numPr>
                          <w:ilvl w:val="0"/>
                          <w:numId w:val="6"/>
                        </w:numPr>
                        <w:rPr>
                          <w:sz w:val="28"/>
                          <w:szCs w:val="28"/>
                        </w:rPr>
                      </w:pPr>
                      <w:r w:rsidRPr="00FB6F0A">
                        <w:rPr>
                          <w:sz w:val="28"/>
                          <w:szCs w:val="28"/>
                        </w:rPr>
                        <w:t>I listen and think before I speak.</w:t>
                      </w:r>
                    </w:p>
                  </w:txbxContent>
                </v:textbox>
              </v:shape>
            </w:pict>
          </mc:Fallback>
        </mc:AlternateContent>
      </w:r>
      <w:r w:rsidRPr="00E60318">
        <w:rPr>
          <w:rFonts w:ascii="Arial" w:hAnsi="Arial"/>
          <w:noProof/>
          <w:color w:val="000000"/>
          <w:sz w:val="48"/>
          <w:szCs w:val="7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E7DC20F" wp14:editId="198AA01B">
                <wp:simplePos x="0" y="0"/>
                <wp:positionH relativeFrom="column">
                  <wp:posOffset>-114300</wp:posOffset>
                </wp:positionH>
                <wp:positionV relativeFrom="paragraph">
                  <wp:posOffset>683895</wp:posOffset>
                </wp:positionV>
                <wp:extent cx="3200400" cy="1943100"/>
                <wp:effectExtent l="12700" t="12700" r="12700" b="12700"/>
                <wp:wrapNone/>
                <wp:docPr id="168332485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00400" cy="19431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38100">
                          <a:solidFill>
                            <a:srgbClr val="548DD4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5D5B65" w14:textId="77777777" w:rsidR="007E6464" w:rsidRDefault="007E6464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5A87ECF5" w14:textId="77777777" w:rsidR="0064683D" w:rsidRDefault="00637E9D">
                            <w:pPr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  <w:noProof/>
                              </w:rPr>
                              <w:drawing>
                                <wp:inline distT="0" distB="0" distL="0" distR="0" wp14:anchorId="311EF73C" wp14:editId="0BFF83E1">
                                  <wp:extent cx="1473200" cy="1816100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73200" cy="1816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B9A66D8" w14:textId="77777777" w:rsidR="0064683D" w:rsidRDefault="0064683D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5D683F43" w14:textId="77777777" w:rsidR="0064683D" w:rsidRDefault="0064683D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7DC20F" id="Text Box 4" o:spid="_x0000_s1034" type="#_x0000_t202" style="position:absolute;margin-left:-9pt;margin-top:53.85pt;width:252pt;height:153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" strokecolor="#548dd4" strokeweight="3pt">
                <v:fill opacity="0"/>
                <v:stroke dashstyle="1 1"/>
                <v:path arrowok="t"/>
                <v:textbox>
                  <w:txbxContent>
                    <w:p w14:paraId="2A5D5B65" w14:textId="77777777" w:rsidR="007E6464" w:rsidRDefault="007E6464">
                      <w:pPr>
                        <w:rPr>
                          <w:rFonts w:ascii="Arial" w:hAnsi="Arial"/>
                        </w:rPr>
                      </w:pPr>
                    </w:p>
                    <w:p w14:paraId="5A87ECF5" w14:textId="77777777" w:rsidR="0064683D" w:rsidRDefault="00637E9D">
                      <w:pPr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  <w:noProof/>
                        </w:rPr>
                        <w:drawing>
                          <wp:inline distT="0" distB="0" distL="0" distR="0" wp14:anchorId="311EF73C" wp14:editId="0BFF83E1">
                            <wp:extent cx="1473200" cy="1816100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73200" cy="1816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B9A66D8" w14:textId="77777777" w:rsidR="0064683D" w:rsidRDefault="0064683D">
                      <w:pPr>
                        <w:rPr>
                          <w:rFonts w:ascii="Arial" w:hAnsi="Arial"/>
                        </w:rPr>
                      </w:pPr>
                    </w:p>
                    <w:p w14:paraId="5D683F43" w14:textId="77777777" w:rsidR="0064683D" w:rsidRDefault="0064683D">
                      <w:pPr>
                        <w:rPr>
                          <w:rFonts w:ascii="Arial" w:hAnsi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6464" w:rsidRPr="00E60318">
        <w:rPr>
          <w:rFonts w:ascii="Arial" w:hAnsi="Arial"/>
          <w:color w:val="000000"/>
          <w:sz w:val="48"/>
          <w:szCs w:val="72"/>
        </w:rPr>
        <w:t>My Name</w:t>
      </w:r>
      <w:r w:rsidR="008B3E5D">
        <w:rPr>
          <w:rFonts w:ascii="Arial" w:hAnsi="Arial"/>
          <w:color w:val="000000"/>
          <w:sz w:val="48"/>
          <w:szCs w:val="72"/>
        </w:rPr>
        <w:t>:</w:t>
      </w:r>
      <w:r w:rsidR="0064683D" w:rsidRPr="0064683D">
        <w:rPr>
          <w:rFonts w:ascii="Tahoma" w:hAnsi="Tahoma" w:cs="Tahoma"/>
          <w:noProof/>
          <w:sz w:val="15"/>
          <w:szCs w:val="15"/>
          <w:lang w:val="en-GB" w:eastAsia="en-GB"/>
        </w:rPr>
        <w:t xml:space="preserve"> </w:t>
      </w:r>
    </w:p>
    <w:sectPr w:rsidR="007E6464" w:rsidRPr="00E60318" w:rsidSect="007E6464">
      <w:pgSz w:w="11909" w:h="16834" w:code="9"/>
      <w:pgMar w:top="720" w:right="720" w:bottom="123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94D3A"/>
    <w:multiLevelType w:val="hybridMultilevel"/>
    <w:tmpl w:val="D250D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043C3A"/>
    <w:multiLevelType w:val="hybridMultilevel"/>
    <w:tmpl w:val="55EEF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D1541"/>
    <w:multiLevelType w:val="hybridMultilevel"/>
    <w:tmpl w:val="4A6A4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746978"/>
    <w:multiLevelType w:val="hybridMultilevel"/>
    <w:tmpl w:val="E52A0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A1D65"/>
    <w:multiLevelType w:val="hybridMultilevel"/>
    <w:tmpl w:val="CE46E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0A009C"/>
    <w:multiLevelType w:val="hybridMultilevel"/>
    <w:tmpl w:val="291692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E4817B6"/>
    <w:multiLevelType w:val="hybridMultilevel"/>
    <w:tmpl w:val="9B7EB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1280352">
    <w:abstractNumId w:val="1"/>
  </w:num>
  <w:num w:numId="2" w16cid:durableId="825515485">
    <w:abstractNumId w:val="0"/>
  </w:num>
  <w:num w:numId="3" w16cid:durableId="551161019">
    <w:abstractNumId w:val="5"/>
  </w:num>
  <w:num w:numId="4" w16cid:durableId="612832112">
    <w:abstractNumId w:val="3"/>
  </w:num>
  <w:num w:numId="5" w16cid:durableId="1818304550">
    <w:abstractNumId w:val="6"/>
  </w:num>
  <w:num w:numId="6" w16cid:durableId="60520100">
    <w:abstractNumId w:val="2"/>
  </w:num>
  <w:num w:numId="7" w16cid:durableId="13081265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464"/>
    <w:rsid w:val="00095D5F"/>
    <w:rsid w:val="002A6703"/>
    <w:rsid w:val="004E6465"/>
    <w:rsid w:val="00557096"/>
    <w:rsid w:val="00637E9D"/>
    <w:rsid w:val="0064683D"/>
    <w:rsid w:val="00687DFA"/>
    <w:rsid w:val="00754F9A"/>
    <w:rsid w:val="0078007E"/>
    <w:rsid w:val="007E5C43"/>
    <w:rsid w:val="007E6464"/>
    <w:rsid w:val="008B3E5D"/>
    <w:rsid w:val="009035B4"/>
    <w:rsid w:val="009D180F"/>
    <w:rsid w:val="00B46B31"/>
    <w:rsid w:val="00D42BF3"/>
    <w:rsid w:val="00E01580"/>
    <w:rsid w:val="00E64E8A"/>
    <w:rsid w:val="00F07FD0"/>
    <w:rsid w:val="00FB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allout" idref="#_x0000_s1049"/>
      </o:rules>
    </o:shapelayout>
  </w:shapeDefaults>
  <w:decimalSymbol w:val="."/>
  <w:listSeparator w:val=","/>
  <w14:docId w14:val="1414DF15"/>
  <w15:chartTrackingRefBased/>
  <w15:docId w15:val="{A5550A35-3110-7145-84FA-8736AA1D0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ListParagraph">
    <w:name w:val="List Paragraph"/>
    <w:basedOn w:val="Normal"/>
    <w:uiPriority w:val="34"/>
    <w:qFormat/>
    <w:rsid w:val="00FB6F0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n\Webs\HSA%20Backup\site%202007\PDFs\BC_Survivor2_Word%20Profil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8098237466614786DC9F1FFFD934BD" ma:contentTypeVersion="13" ma:contentTypeDescription="Create a new document." ma:contentTypeScope="" ma:versionID="40a402bf9468fd67c099cfbb741cdb01">
  <xsd:schema xmlns:xsd="http://www.w3.org/2001/XMLSchema" xmlns:xs="http://www.w3.org/2001/XMLSchema" xmlns:p="http://schemas.microsoft.com/office/2006/metadata/properties" xmlns:ns2="c458c25e-f2c0-401e-a641-6e7a53b83fd2" xmlns:ns3="2026e734-1956-4b63-ac71-40798006d36f" targetNamespace="http://schemas.microsoft.com/office/2006/metadata/properties" ma:root="true" ma:fieldsID="1aaa142d126d55d2ac350e499cefaaba" ns2:_="" ns3:_="">
    <xsd:import namespace="c458c25e-f2c0-401e-a641-6e7a53b83fd2"/>
    <xsd:import namespace="2026e734-1956-4b63-ac71-40798006d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58c25e-f2c0-401e-a641-6e7a53b83f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26e734-1956-4b63-ac71-40798006d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8890DF2C-75BB-47DE-8704-E206586119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AF52AE-CC10-4EE6-8CAB-15A36E9A145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c458c25e-f2c0-401e-a641-6e7a53b83fd2"/>
    <ds:schemaRef ds:uri="2026e734-1956-4b63-ac71-40798006d36f"/>
  </ds:schemaRefs>
</ds:datastoreItem>
</file>

<file path=customXml/itemProps3.xml><?xml version="1.0" encoding="utf-8"?>
<ds:datastoreItem xmlns:ds="http://schemas.openxmlformats.org/officeDocument/2006/customXml" ds:itemID="{BB70C5B9-9A06-4421-B86D-98F29121BF58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BC_Survivor2_Word Profile.dot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My Name</vt:lpstr>
    </vt:vector>
  </TitlesOfParts>
  <Company>Tri-Counties Regional Center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 Name</dc:title>
  <dc:subject/>
  <dc:creator>Ben</dc:creator>
  <cp:keywords/>
  <cp:lastModifiedBy>Martine Browne</cp:lastModifiedBy>
  <cp:revision>2</cp:revision>
  <dcterms:created xsi:type="dcterms:W3CDTF">2025-07-13T21:12:00Z</dcterms:created>
  <dcterms:modified xsi:type="dcterms:W3CDTF">2025-07-13T21:12:00Z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Thameside (Deputy)</vt:lpwstr>
  </property>
  <property fmtid="{D5CDD505-2E9C-101B-9397-08002B2CF9AE}" pid="3" name="Order">
    <vt:lpwstr>56600.0000000000</vt:lpwstr>
  </property>
  <property fmtid="{D5CDD505-2E9C-101B-9397-08002B2CF9AE}" pid="4" name="display_urn:schemas-microsoft-com:office:office#Author">
    <vt:lpwstr>Thameside (Deputy)</vt:lpwstr>
  </property>
</Properties>
</file>