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779167BD" w14:textId="71A94056" w:rsidR="007E6464" w:rsidRPr="00E60318" w:rsidRDefault="00837A7C">
      <w:pPr>
        <w:rPr>
          <w:rFonts w:ascii="Arial" w:hAnsi="Arial"/>
          <w:color w:val="000000"/>
          <w:sz w:val="48"/>
          <w:szCs w:val="72"/>
        </w:rPr>
      </w:pPr>
      <w:r w:rsidRPr="00E60318">
        <w:rPr>
          <w:rFonts w:ascii="Arial" w:hAnsi="Arial"/>
          <w:noProof/>
          <w:color w:val="000000"/>
          <w:sz w:val="48"/>
          <w:szCs w:val="7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F9DF66C" wp14:editId="56AE29CF">
                <wp:simplePos x="0" y="0"/>
                <wp:positionH relativeFrom="column">
                  <wp:posOffset>-114300</wp:posOffset>
                </wp:positionH>
                <wp:positionV relativeFrom="paragraph">
                  <wp:posOffset>687070</wp:posOffset>
                </wp:positionV>
                <wp:extent cx="2679700" cy="1943100"/>
                <wp:effectExtent l="19050" t="19050" r="25400" b="190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1943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3848EA" w14:textId="596264E1" w:rsidR="007E6464" w:rsidRDefault="00837A7C">
                            <w:pPr>
                              <w:rPr>
                                <w:rFonts w:ascii="Arial" w:hAnsi="Arial"/>
                              </w:rPr>
                            </w:pPr>
                            <w:r w:rsidRPr="00837A7C">
                              <w:rPr>
                                <w:noProof/>
                              </w:rPr>
                              <w:drawing>
                                <wp:inline distT="0" distB="0" distL="0" distR="0" wp14:anchorId="2EC4F2C4" wp14:editId="17D6CC43">
                                  <wp:extent cx="2480310" cy="1813560"/>
                                  <wp:effectExtent l="0" t="0" r="0" b="0"/>
                                  <wp:docPr id="190594621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05946217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0310" cy="1813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51F4E0" w14:textId="77777777"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162C143D" w14:textId="44D3F44B"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341119FD" w14:textId="77304F4F"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4F9DF66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9pt;margin-top:54.1pt;width:211pt;height:15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" strokecolor="#548dd4" strokeweight="3pt">
                <v:fill opacity="0"/>
                <v:stroke dashstyle="1 1"/>
                <v:textbox>
                  <w:txbxContent>
                    <w:p w14:paraId="093848EA" w14:textId="596264E1" w:rsidR="007E6464" w:rsidRDefault="00837A7C">
                      <w:pPr>
                        <w:rPr>
                          <w:rFonts w:ascii="Arial" w:hAnsi="Arial"/>
                        </w:rPr>
                      </w:pPr>
                      <w:r w:rsidRPr="00837A7C">
                        <w:rPr>
                          <w:noProof/>
                        </w:rPr>
                        <w:drawing>
                          <wp:inline distT="0" distB="0" distL="0" distR="0" wp14:anchorId="2EC4F2C4" wp14:editId="17D6CC43">
                            <wp:extent cx="2480310" cy="1813560"/>
                            <wp:effectExtent l="0" t="0" r="0" b="0"/>
                            <wp:docPr id="190594621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05946217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0310" cy="1813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51F4E0" w14:textId="77777777" w:rsidR="0064683D" w:rsidRDefault="0064683D">
                      <w:pPr>
                        <w:rPr>
                          <w:rFonts w:ascii="Arial" w:hAnsi="Arial"/>
                        </w:rPr>
                      </w:pPr>
                    </w:p>
                    <w:p w14:paraId="162C143D" w14:textId="44D3F44B" w:rsidR="0064683D" w:rsidRDefault="0064683D">
                      <w:pPr>
                        <w:rPr>
                          <w:rFonts w:ascii="Arial" w:hAnsi="Arial"/>
                        </w:rPr>
                      </w:pPr>
                    </w:p>
                    <w:p w14:paraId="341119FD" w14:textId="77304F4F" w:rsidR="0064683D" w:rsidRDefault="0064683D">
                      <w:pPr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2C83">
        <w:rPr>
          <w:rFonts w:ascii="Arial" w:hAnsi="Arial"/>
          <w:noProof/>
          <w:color w:val="000000"/>
          <w:sz w:val="48"/>
          <w:szCs w:val="20"/>
          <w:lang w:val="en-GB" w:eastAsia="en-GB" w:bidi="x-non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1ACEB6" wp14:editId="0F7D279C">
                <wp:simplePos x="0" y="0"/>
                <wp:positionH relativeFrom="column">
                  <wp:posOffset>3321050</wp:posOffset>
                </wp:positionH>
                <wp:positionV relativeFrom="paragraph">
                  <wp:posOffset>1098550</wp:posOffset>
                </wp:positionV>
                <wp:extent cx="3543300" cy="3034030"/>
                <wp:effectExtent l="19050" t="19050" r="38100" b="699770"/>
                <wp:wrapNone/>
                <wp:docPr id="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3034030"/>
                        </a:xfrm>
                        <a:prstGeom prst="wedgeRoundRectCallout">
                          <a:avLst>
                            <a:gd name="adj1" fmla="val -46773"/>
                            <a:gd name="adj2" fmla="val 70000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F789F0" w14:textId="77777777" w:rsidR="00687DFA" w:rsidRPr="00F12C83" w:rsidRDefault="00687DFA" w:rsidP="00687DFA">
                            <w:pPr>
                              <w:rPr>
                                <w:rFonts w:ascii="Arial" w:hAnsi="Arial"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F12C83">
                              <w:rPr>
                                <w:rFonts w:ascii="Arial" w:hAnsi="Arial"/>
                                <w:color w:val="C00000"/>
                                <w:sz w:val="28"/>
                                <w:szCs w:val="28"/>
                              </w:rPr>
                              <w:t>What people like and admire about me…</w:t>
                            </w:r>
                          </w:p>
                          <w:p w14:paraId="51FF36CC" w14:textId="5FC67DFF" w:rsidR="007157CC" w:rsidRPr="00F12C83" w:rsidRDefault="007157CC" w:rsidP="007157C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/>
                              </w:rPr>
                            </w:pPr>
                            <w:r w:rsidRPr="00F12C83">
                              <w:rPr>
                                <w:rFonts w:ascii="Arial" w:hAnsi="Arial"/>
                              </w:rPr>
                              <w:t>I always find positives in every situation</w:t>
                            </w:r>
                            <w:r w:rsidR="00CE5963">
                              <w:rPr>
                                <w:rFonts w:ascii="Arial" w:hAnsi="Arial"/>
                              </w:rPr>
                              <w:t>.</w:t>
                            </w:r>
                          </w:p>
                          <w:p w14:paraId="62DFAD48" w14:textId="5CDC8FF4" w:rsidR="007157CC" w:rsidRPr="00F12C83" w:rsidRDefault="007157CC" w:rsidP="007157C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/>
                              </w:rPr>
                            </w:pPr>
                            <w:r w:rsidRPr="00F12C83">
                              <w:rPr>
                                <w:rFonts w:ascii="Arial" w:hAnsi="Arial"/>
                              </w:rPr>
                              <w:t>My enthusiasm and energy</w:t>
                            </w:r>
                            <w:r w:rsidR="00CE5963">
                              <w:rPr>
                                <w:rFonts w:ascii="Arial" w:hAnsi="Arial"/>
                              </w:rPr>
                              <w:t>.</w:t>
                            </w:r>
                          </w:p>
                          <w:p w14:paraId="1065ADE7" w14:textId="148B6833" w:rsidR="007157CC" w:rsidRPr="00F12C83" w:rsidRDefault="007157CC" w:rsidP="007157C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/>
                              </w:rPr>
                            </w:pPr>
                            <w:r w:rsidRPr="00F12C83">
                              <w:rPr>
                                <w:rFonts w:ascii="Arial" w:hAnsi="Arial"/>
                              </w:rPr>
                              <w:t xml:space="preserve">My ability to connect </w:t>
                            </w:r>
                            <w:r w:rsidR="00CE5963">
                              <w:rPr>
                                <w:rFonts w:ascii="Arial" w:hAnsi="Arial"/>
                              </w:rPr>
                              <w:t>with people.</w:t>
                            </w:r>
                          </w:p>
                          <w:p w14:paraId="753D5EC0" w14:textId="432916DD" w:rsidR="007157CC" w:rsidRPr="00F12C83" w:rsidRDefault="007157CC" w:rsidP="007157C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/>
                              </w:rPr>
                            </w:pPr>
                            <w:r w:rsidRPr="00F12C83">
                              <w:rPr>
                                <w:rFonts w:ascii="Arial" w:hAnsi="Arial"/>
                              </w:rPr>
                              <w:t xml:space="preserve">I am a black belt in Shukokai Karate and </w:t>
                            </w:r>
                            <w:r w:rsidR="00F12C83" w:rsidRPr="00F12C83">
                              <w:rPr>
                                <w:rFonts w:ascii="Arial" w:hAnsi="Arial"/>
                              </w:rPr>
                              <w:t xml:space="preserve">Wu Shu Kwan </w:t>
                            </w:r>
                            <w:r w:rsidRPr="00F12C83">
                              <w:rPr>
                                <w:rFonts w:ascii="Arial" w:hAnsi="Arial"/>
                              </w:rPr>
                              <w:t>Kickboxing</w:t>
                            </w:r>
                            <w:r w:rsidR="00CE5963">
                              <w:rPr>
                                <w:rFonts w:ascii="Arial" w:hAnsi="Arial"/>
                              </w:rPr>
                              <w:t>.</w:t>
                            </w:r>
                          </w:p>
                          <w:p w14:paraId="7316EE52" w14:textId="1A5EE7D1" w:rsidR="007157CC" w:rsidRPr="00F12C83" w:rsidRDefault="007157CC" w:rsidP="007157C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/>
                              </w:rPr>
                            </w:pPr>
                            <w:r w:rsidRPr="00F12C83">
                              <w:rPr>
                                <w:rFonts w:ascii="Arial" w:hAnsi="Arial"/>
                              </w:rPr>
                              <w:t>My thirst for travel, adventure and adrenaline sports</w:t>
                            </w:r>
                            <w:r w:rsidR="00CE5963">
                              <w:rPr>
                                <w:rFonts w:ascii="Arial" w:hAnsi="Arial"/>
                              </w:rPr>
                              <w:t>.</w:t>
                            </w:r>
                          </w:p>
                          <w:p w14:paraId="26D18F54" w14:textId="45EFF3FF" w:rsidR="007157CC" w:rsidRPr="00F12C83" w:rsidRDefault="007157CC" w:rsidP="007157C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/>
                              </w:rPr>
                            </w:pPr>
                            <w:r w:rsidRPr="00F12C83">
                              <w:rPr>
                                <w:rFonts w:ascii="Arial" w:hAnsi="Arial"/>
                              </w:rPr>
                              <w:t>My kind, caring and thoughtful nature</w:t>
                            </w:r>
                            <w:r w:rsidR="00CE5963">
                              <w:rPr>
                                <w:rFonts w:ascii="Arial" w:hAnsi="Arial"/>
                              </w:rPr>
                              <w:t>.</w:t>
                            </w:r>
                          </w:p>
                          <w:p w14:paraId="4B0FCF9E" w14:textId="0008B6EE" w:rsidR="007157CC" w:rsidRPr="00F12C83" w:rsidRDefault="007157CC" w:rsidP="007157C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/>
                              </w:rPr>
                            </w:pPr>
                            <w:r w:rsidRPr="00F12C83">
                              <w:rPr>
                                <w:rFonts w:ascii="Arial" w:hAnsi="Arial"/>
                              </w:rPr>
                              <w:t>My determination, I never give up!</w:t>
                            </w:r>
                          </w:p>
                          <w:p w14:paraId="12739BA6" w14:textId="77777777" w:rsidR="007E6464" w:rsidRPr="00F12C83" w:rsidRDefault="007E6464" w:rsidP="007E64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2D1ACEB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5" o:spid="_x0000_s1027" type="#_x0000_t62" style="position:absolute;margin-left:261.5pt;margin-top:86.5pt;width:279pt;height:238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" adj="697" filled="f" strokecolor="#31849b" strokeweight="4.5pt">
                <v:textbox>
                  <w:txbxContent>
                    <w:p w14:paraId="6BF789F0" w14:textId="77777777" w:rsidR="00687DFA" w:rsidRPr="00F12C83" w:rsidRDefault="00687DFA" w:rsidP="00687DFA">
                      <w:pPr>
                        <w:rPr>
                          <w:rFonts w:ascii="Arial" w:hAnsi="Arial"/>
                          <w:color w:val="C00000"/>
                          <w:sz w:val="28"/>
                          <w:szCs w:val="28"/>
                        </w:rPr>
                      </w:pPr>
                      <w:r w:rsidRPr="00F12C83">
                        <w:rPr>
                          <w:rFonts w:ascii="Arial" w:hAnsi="Arial"/>
                          <w:color w:val="C00000"/>
                          <w:sz w:val="28"/>
                          <w:szCs w:val="28"/>
                        </w:rPr>
                        <w:t>What people like and admire about me…</w:t>
                      </w:r>
                    </w:p>
                    <w:p w14:paraId="51FF36CC" w14:textId="5FC67DFF" w:rsidR="007157CC" w:rsidRPr="00F12C83" w:rsidRDefault="007157CC" w:rsidP="007157C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/>
                        </w:rPr>
                      </w:pPr>
                      <w:r w:rsidRPr="00F12C83">
                        <w:rPr>
                          <w:rFonts w:ascii="Arial" w:hAnsi="Arial"/>
                        </w:rPr>
                        <w:t>I always find positives in every situation</w:t>
                      </w:r>
                      <w:r w:rsidR="00CE5963">
                        <w:rPr>
                          <w:rFonts w:ascii="Arial" w:hAnsi="Arial"/>
                        </w:rPr>
                        <w:t>.</w:t>
                      </w:r>
                    </w:p>
                    <w:p w14:paraId="62DFAD48" w14:textId="5CDC8FF4" w:rsidR="007157CC" w:rsidRPr="00F12C83" w:rsidRDefault="007157CC" w:rsidP="007157C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/>
                        </w:rPr>
                      </w:pPr>
                      <w:r w:rsidRPr="00F12C83">
                        <w:rPr>
                          <w:rFonts w:ascii="Arial" w:hAnsi="Arial"/>
                        </w:rPr>
                        <w:t>My enthusiasm and energy</w:t>
                      </w:r>
                      <w:r w:rsidR="00CE5963">
                        <w:rPr>
                          <w:rFonts w:ascii="Arial" w:hAnsi="Arial"/>
                        </w:rPr>
                        <w:t>.</w:t>
                      </w:r>
                    </w:p>
                    <w:p w14:paraId="1065ADE7" w14:textId="148B6833" w:rsidR="007157CC" w:rsidRPr="00F12C83" w:rsidRDefault="007157CC" w:rsidP="007157C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/>
                        </w:rPr>
                      </w:pPr>
                      <w:r w:rsidRPr="00F12C83">
                        <w:rPr>
                          <w:rFonts w:ascii="Arial" w:hAnsi="Arial"/>
                        </w:rPr>
                        <w:t xml:space="preserve">My ability to connect </w:t>
                      </w:r>
                      <w:r w:rsidR="00CE5963">
                        <w:rPr>
                          <w:rFonts w:ascii="Arial" w:hAnsi="Arial"/>
                        </w:rPr>
                        <w:t>with people.</w:t>
                      </w:r>
                    </w:p>
                    <w:p w14:paraId="753D5EC0" w14:textId="432916DD" w:rsidR="007157CC" w:rsidRPr="00F12C83" w:rsidRDefault="007157CC" w:rsidP="007157C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/>
                        </w:rPr>
                      </w:pPr>
                      <w:r w:rsidRPr="00F12C83">
                        <w:rPr>
                          <w:rFonts w:ascii="Arial" w:hAnsi="Arial"/>
                        </w:rPr>
                        <w:t xml:space="preserve">I am a black belt in Shukokai Karate and </w:t>
                      </w:r>
                      <w:r w:rsidR="00F12C83" w:rsidRPr="00F12C83">
                        <w:rPr>
                          <w:rFonts w:ascii="Arial" w:hAnsi="Arial"/>
                        </w:rPr>
                        <w:t xml:space="preserve">Wu Shu Kwan </w:t>
                      </w:r>
                      <w:r w:rsidRPr="00F12C83">
                        <w:rPr>
                          <w:rFonts w:ascii="Arial" w:hAnsi="Arial"/>
                        </w:rPr>
                        <w:t>Kickboxing</w:t>
                      </w:r>
                      <w:r w:rsidR="00CE5963">
                        <w:rPr>
                          <w:rFonts w:ascii="Arial" w:hAnsi="Arial"/>
                        </w:rPr>
                        <w:t>.</w:t>
                      </w:r>
                    </w:p>
                    <w:p w14:paraId="7316EE52" w14:textId="1A5EE7D1" w:rsidR="007157CC" w:rsidRPr="00F12C83" w:rsidRDefault="007157CC" w:rsidP="007157C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/>
                        </w:rPr>
                      </w:pPr>
                      <w:r w:rsidRPr="00F12C83">
                        <w:rPr>
                          <w:rFonts w:ascii="Arial" w:hAnsi="Arial"/>
                        </w:rPr>
                        <w:t>My thirst for travel, adventure and adrenaline sports</w:t>
                      </w:r>
                      <w:r w:rsidR="00CE5963">
                        <w:rPr>
                          <w:rFonts w:ascii="Arial" w:hAnsi="Arial"/>
                        </w:rPr>
                        <w:t>.</w:t>
                      </w:r>
                    </w:p>
                    <w:p w14:paraId="26D18F54" w14:textId="45EFF3FF" w:rsidR="007157CC" w:rsidRPr="00F12C83" w:rsidRDefault="007157CC" w:rsidP="007157C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/>
                        </w:rPr>
                      </w:pPr>
                      <w:r w:rsidRPr="00F12C83">
                        <w:rPr>
                          <w:rFonts w:ascii="Arial" w:hAnsi="Arial"/>
                        </w:rPr>
                        <w:t>My kind, caring and thoughtful nature</w:t>
                      </w:r>
                      <w:r w:rsidR="00CE5963">
                        <w:rPr>
                          <w:rFonts w:ascii="Arial" w:hAnsi="Arial"/>
                        </w:rPr>
                        <w:t>.</w:t>
                      </w:r>
                    </w:p>
                    <w:p w14:paraId="4B0FCF9E" w14:textId="0008B6EE" w:rsidR="007157CC" w:rsidRPr="00F12C83" w:rsidRDefault="007157CC" w:rsidP="007157C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/>
                        </w:rPr>
                      </w:pPr>
                      <w:r w:rsidRPr="00F12C83">
                        <w:rPr>
                          <w:rFonts w:ascii="Arial" w:hAnsi="Arial"/>
                        </w:rPr>
                        <w:t>My determination, I never give up!</w:t>
                      </w:r>
                    </w:p>
                    <w:p w14:paraId="12739BA6" w14:textId="77777777" w:rsidR="007E6464" w:rsidRPr="00F12C83" w:rsidRDefault="007E6464" w:rsidP="007E6464"/>
                  </w:txbxContent>
                </v:textbox>
              </v:shape>
            </w:pict>
          </mc:Fallback>
        </mc:AlternateContent>
      </w:r>
      <w:r w:rsidR="00F12C83">
        <w:rPr>
          <w:rFonts w:ascii="Arial" w:hAnsi="Arial"/>
          <w:noProof/>
          <w:color w:val="000000"/>
          <w:sz w:val="48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045C0A3" wp14:editId="4E79FA09">
                <wp:simplePos x="0" y="0"/>
                <wp:positionH relativeFrom="column">
                  <wp:posOffset>-114300</wp:posOffset>
                </wp:positionH>
                <wp:positionV relativeFrom="paragraph">
                  <wp:posOffset>3048000</wp:posOffset>
                </wp:positionV>
                <wp:extent cx="3200400" cy="6197600"/>
                <wp:effectExtent l="19050" t="19050" r="19050" b="1270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197600"/>
                        </a:xfrm>
                        <a:prstGeom prst="rect">
                          <a:avLst/>
                        </a:prstGeom>
                        <a:solidFill>
                          <a:srgbClr val="B6DDE8">
                            <a:alpha val="32001"/>
                          </a:srgbClr>
                        </a:solidFill>
                        <a:ln w="381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CE702" w14:textId="77777777" w:rsidR="0064683D" w:rsidRPr="009025AF" w:rsidRDefault="0064683D" w:rsidP="0064683D">
                            <w:pPr>
                              <w:rPr>
                                <w:rFonts w:ascii="Arial" w:hAnsi="Arial"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9025AF">
                              <w:rPr>
                                <w:rFonts w:ascii="Arial" w:hAnsi="Arial"/>
                                <w:color w:val="C00000"/>
                                <w:sz w:val="28"/>
                                <w:szCs w:val="28"/>
                              </w:rPr>
                              <w:t>What’s important to me…</w:t>
                            </w:r>
                          </w:p>
                          <w:p w14:paraId="384EB5A5" w14:textId="77777777" w:rsidR="00F12C83" w:rsidRPr="009025AF" w:rsidRDefault="00F12C83" w:rsidP="0064683D">
                            <w:pPr>
                              <w:rPr>
                                <w:rFonts w:ascii="Arial" w:hAnsi="Arial"/>
                                <w:color w:val="EE0000"/>
                                <w:sz w:val="28"/>
                                <w:szCs w:val="28"/>
                              </w:rPr>
                            </w:pPr>
                          </w:p>
                          <w:p w14:paraId="58D28244" w14:textId="67D82F55" w:rsidR="007157CC" w:rsidRPr="009025AF" w:rsidRDefault="007157CC" w:rsidP="007157C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My family, especially my two daughters</w:t>
                            </w:r>
                            <w:r w:rsidR="00CE5963"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C6C8443" w14:textId="632FECE7" w:rsidR="007157CC" w:rsidRPr="009025AF" w:rsidRDefault="007157CC" w:rsidP="007157C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My Springer Spaniel Obi, my best friend!</w:t>
                            </w:r>
                          </w:p>
                          <w:p w14:paraId="5E305CAA" w14:textId="7152D6E1" w:rsidR="007157CC" w:rsidRPr="009025AF" w:rsidRDefault="007157CC" w:rsidP="007157C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My friends, who are always there for me and bring out the best in me</w:t>
                            </w:r>
                            <w:r w:rsidR="005B02FB"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3572CB4" w14:textId="1533BCD4" w:rsidR="007157CC" w:rsidRPr="009025AF" w:rsidRDefault="00F12C83" w:rsidP="007157C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To be the best teacher I can be, to all children in my care</w:t>
                            </w:r>
                            <w:r w:rsidR="00814947"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70A1297" w14:textId="6CA01732" w:rsidR="00F12C83" w:rsidRPr="009025AF" w:rsidRDefault="00F12C83" w:rsidP="007157C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That everyone’s differences are valued, understood and celebrated.</w:t>
                            </w:r>
                          </w:p>
                          <w:p w14:paraId="73FBC125" w14:textId="19517652" w:rsidR="00F12C83" w:rsidRPr="009025AF" w:rsidRDefault="008E7B74" w:rsidP="007157C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That I build strong</w:t>
                            </w:r>
                            <w:r w:rsidR="009F2A24"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, trusting </w:t>
                            </w:r>
                            <w:r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re</w:t>
                            </w:r>
                            <w:r w:rsidR="009F2A24"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lationships with </w:t>
                            </w:r>
                            <w:r w:rsid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my colleagues, </w:t>
                            </w:r>
                            <w:r w:rsidR="009F2A24"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pupils and their families</w:t>
                            </w:r>
                            <w:r w:rsidR="00814947"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3ADC767" w14:textId="18037B84" w:rsidR="00814947" w:rsidRPr="009025AF" w:rsidRDefault="00814947" w:rsidP="007157C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That I make learning engaging and fun.</w:t>
                            </w:r>
                          </w:p>
                          <w:p w14:paraId="40A572A3" w14:textId="225863C6" w:rsidR="00732CC1" w:rsidRDefault="00732CC1" w:rsidP="007157C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Helpings others</w:t>
                            </w:r>
                            <w:r w:rsidR="005B02FB"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6485DF6" w14:textId="2FC85AAA" w:rsidR="0086701E" w:rsidRPr="009025AF" w:rsidRDefault="0086701E" w:rsidP="007157C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Spreading my love of languages to all the children I teach.</w:t>
                            </w:r>
                          </w:p>
                          <w:p w14:paraId="2088F5EA" w14:textId="764645B3" w:rsidR="00F12C83" w:rsidRPr="009025AF" w:rsidRDefault="00F12C83" w:rsidP="007157C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My job at Thameside Primary School. I am excited to be part of your community</w:t>
                            </w:r>
                            <w:r w:rsidR="00814947" w:rsidRPr="009025AF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E471B62" w14:textId="77777777" w:rsidR="0064683D" w:rsidRPr="00F12C83" w:rsidRDefault="0064683D" w:rsidP="0064683D">
                            <w:p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14:paraId="48F24868" w14:textId="77777777" w:rsidR="0064683D" w:rsidRPr="007157CC" w:rsidRDefault="0064683D" w:rsidP="0064683D">
                            <w:p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14:paraId="11D09467" w14:textId="77777777" w:rsidR="0064683D" w:rsidRDefault="0064683D" w:rsidP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09D9E600" w14:textId="77777777" w:rsidR="0064683D" w:rsidRPr="00E60318" w:rsidRDefault="0064683D" w:rsidP="0064683D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045C0A3" id="Text Box 26" o:spid="_x0000_s1028" type="#_x0000_t202" style="position:absolute;margin-left:-9pt;margin-top:240pt;width:252pt;height:48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" fillcolor="#b6dde8" strokecolor="#548dd4" strokeweight="3pt">
                <v:fill opacity="21074f"/>
                <v:stroke dashstyle="1 1"/>
                <v:textbox>
                  <w:txbxContent>
                    <w:p w14:paraId="414CE702" w14:textId="77777777" w:rsidR="0064683D" w:rsidRPr="009025AF" w:rsidRDefault="0064683D" w:rsidP="0064683D">
                      <w:pPr>
                        <w:rPr>
                          <w:rFonts w:ascii="Arial" w:hAnsi="Arial"/>
                          <w:color w:val="C00000"/>
                          <w:sz w:val="28"/>
                          <w:szCs w:val="28"/>
                        </w:rPr>
                      </w:pPr>
                      <w:r w:rsidRPr="009025AF">
                        <w:rPr>
                          <w:rFonts w:ascii="Arial" w:hAnsi="Arial"/>
                          <w:color w:val="C00000"/>
                          <w:sz w:val="28"/>
                          <w:szCs w:val="28"/>
                        </w:rPr>
                        <w:t>What’s important to me…</w:t>
                      </w:r>
                    </w:p>
                    <w:p w14:paraId="384EB5A5" w14:textId="77777777" w:rsidR="00F12C83" w:rsidRPr="009025AF" w:rsidRDefault="00F12C83" w:rsidP="0064683D">
                      <w:pPr>
                        <w:rPr>
                          <w:rFonts w:ascii="Arial" w:hAnsi="Arial"/>
                          <w:color w:val="EE0000"/>
                          <w:sz w:val="28"/>
                          <w:szCs w:val="28"/>
                        </w:rPr>
                      </w:pPr>
                    </w:p>
                    <w:p w14:paraId="58D28244" w14:textId="67D82F55" w:rsidR="007157CC" w:rsidRPr="009025AF" w:rsidRDefault="007157CC" w:rsidP="007157C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>My family, especially my two daughters</w:t>
                      </w:r>
                      <w:r w:rsidR="00CE5963" w:rsidRPr="009025AF">
                        <w:rPr>
                          <w:rFonts w:ascii="Arial" w:hAnsi="Arial"/>
                          <w:sz w:val="28"/>
                          <w:szCs w:val="28"/>
                        </w:rPr>
                        <w:t>.</w:t>
                      </w:r>
                    </w:p>
                    <w:p w14:paraId="5C6C8443" w14:textId="632FECE7" w:rsidR="007157CC" w:rsidRPr="009025AF" w:rsidRDefault="007157CC" w:rsidP="007157C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>My Springer Spaniel Obi, my best friend!</w:t>
                      </w:r>
                    </w:p>
                    <w:p w14:paraId="5E305CAA" w14:textId="7152D6E1" w:rsidR="007157CC" w:rsidRPr="009025AF" w:rsidRDefault="007157CC" w:rsidP="007157C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>My friends, who are always there for me and bring out the best in me</w:t>
                      </w:r>
                      <w:r w:rsidR="005B02FB" w:rsidRPr="009025AF">
                        <w:rPr>
                          <w:rFonts w:ascii="Arial" w:hAnsi="Arial"/>
                          <w:sz w:val="28"/>
                          <w:szCs w:val="28"/>
                        </w:rPr>
                        <w:t>.</w:t>
                      </w:r>
                    </w:p>
                    <w:p w14:paraId="23572CB4" w14:textId="1533BCD4" w:rsidR="007157CC" w:rsidRPr="009025AF" w:rsidRDefault="00F12C83" w:rsidP="007157C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>To be the best teacher I can be, to all children in my care</w:t>
                      </w:r>
                      <w:r w:rsidR="00814947" w:rsidRPr="009025AF">
                        <w:rPr>
                          <w:rFonts w:ascii="Arial" w:hAnsi="Arial"/>
                          <w:sz w:val="28"/>
                          <w:szCs w:val="28"/>
                        </w:rPr>
                        <w:t>.</w:t>
                      </w:r>
                    </w:p>
                    <w:p w14:paraId="270A1297" w14:textId="6CA01732" w:rsidR="00F12C83" w:rsidRPr="009025AF" w:rsidRDefault="00F12C83" w:rsidP="007157C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>That everyone’s differences are valued, understood and celebrated.</w:t>
                      </w:r>
                    </w:p>
                    <w:p w14:paraId="73FBC125" w14:textId="19517652" w:rsidR="00F12C83" w:rsidRPr="009025AF" w:rsidRDefault="008E7B74" w:rsidP="007157C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>That I build strong</w:t>
                      </w:r>
                      <w:r w:rsidR="009F2A24" w:rsidRPr="009025AF">
                        <w:rPr>
                          <w:rFonts w:ascii="Arial" w:hAnsi="Arial"/>
                          <w:sz w:val="28"/>
                          <w:szCs w:val="28"/>
                        </w:rPr>
                        <w:t xml:space="preserve">, trusting </w:t>
                      </w:r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>re</w:t>
                      </w:r>
                      <w:r w:rsidR="009F2A24" w:rsidRPr="009025AF">
                        <w:rPr>
                          <w:rFonts w:ascii="Arial" w:hAnsi="Arial"/>
                          <w:sz w:val="28"/>
                          <w:szCs w:val="28"/>
                        </w:rPr>
                        <w:t xml:space="preserve">lationships with </w:t>
                      </w:r>
                      <w:r w:rsidR="009025AF">
                        <w:rPr>
                          <w:rFonts w:ascii="Arial" w:hAnsi="Arial"/>
                          <w:sz w:val="28"/>
                          <w:szCs w:val="28"/>
                        </w:rPr>
                        <w:t xml:space="preserve">my colleagues, </w:t>
                      </w:r>
                      <w:r w:rsidR="009F2A24" w:rsidRPr="009025AF">
                        <w:rPr>
                          <w:rFonts w:ascii="Arial" w:hAnsi="Arial"/>
                          <w:sz w:val="28"/>
                          <w:szCs w:val="28"/>
                        </w:rPr>
                        <w:t>pupils and their families</w:t>
                      </w:r>
                      <w:r w:rsidR="00814947" w:rsidRPr="009025AF">
                        <w:rPr>
                          <w:rFonts w:ascii="Arial" w:hAnsi="Arial"/>
                          <w:sz w:val="28"/>
                          <w:szCs w:val="28"/>
                        </w:rPr>
                        <w:t>.</w:t>
                      </w:r>
                    </w:p>
                    <w:p w14:paraId="33ADC767" w14:textId="18037B84" w:rsidR="00814947" w:rsidRPr="009025AF" w:rsidRDefault="00814947" w:rsidP="007157C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>That I make learning engaging and fun.</w:t>
                      </w:r>
                    </w:p>
                    <w:p w14:paraId="40A572A3" w14:textId="225863C6" w:rsidR="00732CC1" w:rsidRDefault="00732CC1" w:rsidP="007157C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>Helpings others</w:t>
                      </w:r>
                      <w:r w:rsidR="005B02FB" w:rsidRPr="009025AF">
                        <w:rPr>
                          <w:rFonts w:ascii="Arial" w:hAnsi="Arial"/>
                          <w:sz w:val="28"/>
                          <w:szCs w:val="28"/>
                        </w:rPr>
                        <w:t>.</w:t>
                      </w:r>
                    </w:p>
                    <w:p w14:paraId="26485DF6" w14:textId="2FC85AAA" w:rsidR="0086701E" w:rsidRPr="009025AF" w:rsidRDefault="0086701E" w:rsidP="007157C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sz w:val="28"/>
                          <w:szCs w:val="28"/>
                        </w:rPr>
                        <w:t>Spreading my love of languages to all the children I teach.</w:t>
                      </w:r>
                    </w:p>
                    <w:p w14:paraId="2088F5EA" w14:textId="764645B3" w:rsidR="00F12C83" w:rsidRPr="009025AF" w:rsidRDefault="00F12C83" w:rsidP="007157C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 xml:space="preserve">My job at </w:t>
                      </w:r>
                      <w:proofErr w:type="spellStart"/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>Thameside</w:t>
                      </w:r>
                      <w:proofErr w:type="spellEnd"/>
                      <w:r w:rsidRPr="009025AF">
                        <w:rPr>
                          <w:rFonts w:ascii="Arial" w:hAnsi="Arial"/>
                          <w:sz w:val="28"/>
                          <w:szCs w:val="28"/>
                        </w:rPr>
                        <w:t xml:space="preserve"> Primary School. I am excited to be part of your community</w:t>
                      </w:r>
                      <w:r w:rsidR="00814947" w:rsidRPr="009025AF">
                        <w:rPr>
                          <w:rFonts w:ascii="Arial" w:hAnsi="Arial"/>
                          <w:sz w:val="28"/>
                          <w:szCs w:val="28"/>
                        </w:rPr>
                        <w:t>.</w:t>
                      </w:r>
                    </w:p>
                    <w:p w14:paraId="3E471B62" w14:textId="77777777" w:rsidR="0064683D" w:rsidRPr="00F12C83" w:rsidRDefault="0064683D" w:rsidP="0064683D">
                      <w:p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14:paraId="48F24868" w14:textId="77777777" w:rsidR="0064683D" w:rsidRPr="007157CC" w:rsidRDefault="0064683D" w:rsidP="0064683D">
                      <w:p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14:paraId="11D09467" w14:textId="77777777" w:rsidR="0064683D" w:rsidRDefault="0064683D" w:rsidP="0064683D">
                      <w:pPr>
                        <w:rPr>
                          <w:rFonts w:ascii="Arial" w:hAnsi="Arial"/>
                        </w:rPr>
                      </w:pPr>
                    </w:p>
                    <w:p w14:paraId="09D9E600" w14:textId="77777777" w:rsidR="0064683D" w:rsidRPr="00E60318" w:rsidRDefault="0064683D" w:rsidP="0064683D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00C9">
        <w:rPr>
          <w:rFonts w:ascii="Arial" w:hAnsi="Arial"/>
          <w:noProof/>
          <w:color w:val="000000"/>
          <w:sz w:val="48"/>
          <w:szCs w:val="20"/>
          <w:lang w:val="en-GB" w:eastAsia="en-GB" w:bidi="x-non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2D3165A" wp14:editId="470D306B">
                <wp:simplePos x="0" y="0"/>
                <wp:positionH relativeFrom="column">
                  <wp:posOffset>3543300</wp:posOffset>
                </wp:positionH>
                <wp:positionV relativeFrom="paragraph">
                  <wp:posOffset>4813300</wp:posOffset>
                </wp:positionV>
                <wp:extent cx="3200400" cy="4472305"/>
                <wp:effectExtent l="38100" t="41275" r="38100" b="3937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4723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762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FF0FE" w14:textId="77777777" w:rsidR="007E6464" w:rsidRDefault="007E6464" w:rsidP="007E6464">
                            <w:pPr>
                              <w:rPr>
                                <w:rFonts w:ascii="Arial" w:hAnsi="Arial"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9F2A24">
                              <w:rPr>
                                <w:rFonts w:ascii="Arial" w:hAnsi="Arial"/>
                                <w:color w:val="C00000"/>
                                <w:sz w:val="28"/>
                                <w:szCs w:val="28"/>
                              </w:rPr>
                              <w:t>How best to support me…</w:t>
                            </w:r>
                          </w:p>
                          <w:p w14:paraId="69F6A4AF" w14:textId="6E1FD98B" w:rsidR="009F2A24" w:rsidRDefault="009F2A24" w:rsidP="007E6464">
                            <w:pPr>
                              <w:rPr>
                                <w:rFonts w:ascii="Arial" w:hAnsi="Arial"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14:paraId="5B907BAD" w14:textId="08DBC9B1" w:rsidR="009F2A24" w:rsidRDefault="009F2A24" w:rsidP="009F2A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9F2A24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Be open and honest with me and </w:t>
                            </w:r>
                            <w:r w:rsidR="00CE5963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talk to me about your worries; </w:t>
                            </w:r>
                            <w:r w:rsidRPr="009F2A24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t</w:t>
                            </w:r>
                            <w:r w:rsidR="00732CC1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hat way, you are helping me, to help you.</w:t>
                            </w:r>
                          </w:p>
                          <w:p w14:paraId="39320CF7" w14:textId="7FE5A18E" w:rsidR="00732CC1" w:rsidRDefault="00732CC1" w:rsidP="009F2A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Be kind, be curious, be respectful</w:t>
                            </w:r>
                            <w:r w:rsidR="005B02FB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 and show you care.</w:t>
                            </w:r>
                          </w:p>
                          <w:p w14:paraId="3EE16F58" w14:textId="4A8ED341" w:rsidR="00CE5963" w:rsidRPr="00CE5963" w:rsidRDefault="00732CC1" w:rsidP="00CE596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We are a team! Let’s work together!</w:t>
                            </w:r>
                          </w:p>
                          <w:p w14:paraId="773DCAFF" w14:textId="072CD15B" w:rsidR="00732CC1" w:rsidRDefault="00732CC1" w:rsidP="009F2A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A smile, a kind word and some dark chocolate </w:t>
                            </w:r>
                            <w:r w:rsidR="00D92F75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is the best recipe to cheer me up on a difficult day.</w:t>
                            </w:r>
                          </w:p>
                          <w:p w14:paraId="1082B383" w14:textId="77777777" w:rsidR="009F2A24" w:rsidRPr="009F2A24" w:rsidRDefault="009F2A24" w:rsidP="007E6464">
                            <w:p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14:paraId="26FCE3A4" w14:textId="77777777" w:rsidR="007E6464" w:rsidRPr="00E60318" w:rsidRDefault="007E6464" w:rsidP="007E64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2D3165A" id="Text Box 18" o:spid="_x0000_s1029" type="#_x0000_t202" style="position:absolute;margin-left:279pt;margin-top:379pt;width:252pt;height:352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" strokecolor="#548dd4" strokeweight="6pt">
                <v:fill opacity="0"/>
                <v:stroke dashstyle="1 1"/>
                <v:textbox>
                  <w:txbxContent>
                    <w:p w14:paraId="03EFF0FE" w14:textId="77777777" w:rsidR="007E6464" w:rsidRDefault="007E6464" w:rsidP="007E6464">
                      <w:pPr>
                        <w:rPr>
                          <w:rFonts w:ascii="Arial" w:hAnsi="Arial"/>
                          <w:color w:val="C00000"/>
                          <w:sz w:val="28"/>
                          <w:szCs w:val="28"/>
                        </w:rPr>
                      </w:pPr>
                      <w:r w:rsidRPr="009F2A24">
                        <w:rPr>
                          <w:rFonts w:ascii="Arial" w:hAnsi="Arial"/>
                          <w:color w:val="C00000"/>
                          <w:sz w:val="28"/>
                          <w:szCs w:val="28"/>
                        </w:rPr>
                        <w:t>How best to support me…</w:t>
                      </w:r>
                    </w:p>
                    <w:p w14:paraId="69F6A4AF" w14:textId="6E1FD98B" w:rsidR="009F2A24" w:rsidRDefault="009F2A24" w:rsidP="007E6464">
                      <w:pPr>
                        <w:rPr>
                          <w:rFonts w:ascii="Arial" w:hAnsi="Arial"/>
                          <w:color w:val="C00000"/>
                          <w:sz w:val="28"/>
                          <w:szCs w:val="28"/>
                        </w:rPr>
                      </w:pPr>
                    </w:p>
                    <w:p w14:paraId="5B907BAD" w14:textId="08DBC9B1" w:rsidR="009F2A24" w:rsidRDefault="009F2A24" w:rsidP="009F2A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9F2A24">
                        <w:rPr>
                          <w:rFonts w:ascii="Arial" w:hAnsi="Arial"/>
                          <w:sz w:val="28"/>
                          <w:szCs w:val="28"/>
                        </w:rPr>
                        <w:t xml:space="preserve">Be open and honest with me and </w:t>
                      </w:r>
                      <w:r w:rsidR="00CE5963">
                        <w:rPr>
                          <w:rFonts w:ascii="Arial" w:hAnsi="Arial"/>
                          <w:sz w:val="28"/>
                          <w:szCs w:val="28"/>
                        </w:rPr>
                        <w:t xml:space="preserve">talk to me about your worries; </w:t>
                      </w:r>
                      <w:r w:rsidRPr="009F2A24">
                        <w:rPr>
                          <w:rFonts w:ascii="Arial" w:hAnsi="Arial"/>
                          <w:sz w:val="28"/>
                          <w:szCs w:val="28"/>
                        </w:rPr>
                        <w:t>t</w:t>
                      </w:r>
                      <w:r w:rsidR="00732CC1">
                        <w:rPr>
                          <w:rFonts w:ascii="Arial" w:hAnsi="Arial"/>
                          <w:sz w:val="28"/>
                          <w:szCs w:val="28"/>
                        </w:rPr>
                        <w:t>hat way, you are helping me, to help you.</w:t>
                      </w:r>
                    </w:p>
                    <w:p w14:paraId="39320CF7" w14:textId="7FE5A18E" w:rsidR="00732CC1" w:rsidRDefault="00732CC1" w:rsidP="009F2A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sz w:val="28"/>
                          <w:szCs w:val="28"/>
                        </w:rPr>
                        <w:t>Be kind, be curious, be respectful</w:t>
                      </w:r>
                      <w:r w:rsidR="005B02FB">
                        <w:rPr>
                          <w:rFonts w:ascii="Arial" w:hAnsi="Arial"/>
                          <w:sz w:val="28"/>
                          <w:szCs w:val="28"/>
                        </w:rPr>
                        <w:t xml:space="preserve"> and show you care.</w:t>
                      </w:r>
                    </w:p>
                    <w:p w14:paraId="3EE16F58" w14:textId="4A8ED341" w:rsidR="00CE5963" w:rsidRPr="00CE5963" w:rsidRDefault="00732CC1" w:rsidP="00CE596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sz w:val="28"/>
                          <w:szCs w:val="28"/>
                        </w:rPr>
                        <w:t>We are a team! Let’s work together!</w:t>
                      </w:r>
                    </w:p>
                    <w:p w14:paraId="773DCAFF" w14:textId="072CD15B" w:rsidR="00732CC1" w:rsidRDefault="00732CC1" w:rsidP="009F2A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sz w:val="28"/>
                          <w:szCs w:val="28"/>
                        </w:rPr>
                        <w:t xml:space="preserve">A smile, a kind word and some dark chocolate </w:t>
                      </w:r>
                      <w:r w:rsidR="00D92F75">
                        <w:rPr>
                          <w:rFonts w:ascii="Arial" w:hAnsi="Arial"/>
                          <w:sz w:val="28"/>
                          <w:szCs w:val="28"/>
                        </w:rPr>
                        <w:t>is the best recipe to cheer me up on a difficult day.</w:t>
                      </w:r>
                    </w:p>
                    <w:p w14:paraId="1082B383" w14:textId="77777777" w:rsidR="009F2A24" w:rsidRPr="009F2A24" w:rsidRDefault="009F2A24" w:rsidP="007E6464">
                      <w:p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14:paraId="26FCE3A4" w14:textId="77777777" w:rsidR="007E6464" w:rsidRPr="00E60318" w:rsidRDefault="007E6464" w:rsidP="007E6464"/>
                  </w:txbxContent>
                </v:textbox>
              </v:shape>
            </w:pict>
          </mc:Fallback>
        </mc:AlternateContent>
      </w:r>
      <w:r w:rsidR="002900C9">
        <w:rPr>
          <w:rFonts w:ascii="Arial" w:hAnsi="Arial"/>
          <w:noProof/>
          <w:color w:val="000000"/>
          <w:sz w:val="48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0075BC6" wp14:editId="1558B225">
                <wp:simplePos x="0" y="0"/>
                <wp:positionH relativeFrom="column">
                  <wp:posOffset>4861560</wp:posOffset>
                </wp:positionH>
                <wp:positionV relativeFrom="paragraph">
                  <wp:posOffset>-260985</wp:posOffset>
                </wp:positionV>
                <wp:extent cx="1563370" cy="1301750"/>
                <wp:effectExtent l="3810" t="0" r="4445" b="0"/>
                <wp:wrapNone/>
                <wp:docPr id="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3370" cy="130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81C022" w14:textId="77777777" w:rsidR="0064683D" w:rsidRDefault="002900C9">
                            <w:r w:rsidRPr="0064683D">
                              <w:rPr>
                                <w:rFonts w:ascii="Tahoma" w:hAnsi="Tahoma" w:cs="Tahoma"/>
                                <w:noProof/>
                                <w:sz w:val="15"/>
                                <w:szCs w:val="15"/>
                                <w:lang w:val="en-GB" w:eastAsia="en-GB"/>
                              </w:rPr>
                              <w:drawing>
                                <wp:inline distT="0" distB="0" distL="0" distR="0" wp14:anchorId="5AE43952" wp14:editId="0077F1A9">
                                  <wp:extent cx="1379220" cy="1211580"/>
                                  <wp:effectExtent l="0" t="0" r="0" b="0"/>
                                  <wp:docPr id="1" name="Picture 1" descr="footer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ooter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9220" cy="1211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0075BC6" id="Text Box 27" o:spid="_x0000_s1030" type="#_x0000_t202" style="position:absolute;margin-left:382.8pt;margin-top:-20.55pt;width:123.1pt;height:102.5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" stroked="f">
                <v:textbox style="mso-fit-shape-to-text:t">
                  <w:txbxContent>
                    <w:p w14:paraId="3181C022" w14:textId="77777777" w:rsidR="0064683D" w:rsidRDefault="002900C9">
                      <w:r w:rsidRPr="0064683D">
                        <w:rPr>
                          <w:rFonts w:ascii="Tahoma" w:hAnsi="Tahoma" w:cs="Tahoma"/>
                          <w:noProof/>
                          <w:sz w:val="15"/>
                          <w:szCs w:val="15"/>
                          <w:lang w:val="en-GB" w:eastAsia="en-GB"/>
                        </w:rPr>
                        <w:drawing>
                          <wp:inline distT="0" distB="0" distL="0" distR="0" wp14:anchorId="5AE43952" wp14:editId="0077F1A9">
                            <wp:extent cx="1379220" cy="1211580"/>
                            <wp:effectExtent l="0" t="0" r="0" b="0"/>
                            <wp:docPr id="1" name="Picture 1" descr="footer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ooter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9220" cy="1211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900C9">
        <w:rPr>
          <w:rFonts w:ascii="Arial" w:hAnsi="Arial"/>
          <w:noProof/>
          <w:color w:val="000000"/>
          <w:sz w:val="48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6B6E88C" wp14:editId="3203F1B1">
                <wp:simplePos x="0" y="0"/>
                <wp:positionH relativeFrom="column">
                  <wp:posOffset>1570990</wp:posOffset>
                </wp:positionH>
                <wp:positionV relativeFrom="paragraph">
                  <wp:posOffset>-141605</wp:posOffset>
                </wp:positionV>
                <wp:extent cx="2818130" cy="648970"/>
                <wp:effectExtent l="8890" t="10795" r="11430" b="6985"/>
                <wp:wrapNone/>
                <wp:docPr id="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8130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CC4D6" w14:textId="262194B6" w:rsidR="00F12C83" w:rsidRPr="00F12C83" w:rsidRDefault="00D92F75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F12C83">
                              <w:rPr>
                                <w:sz w:val="48"/>
                                <w:szCs w:val="48"/>
                              </w:rPr>
                              <w:t>Mrs</w:t>
                            </w:r>
                            <w:r w:rsidR="005B02FB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F12C83" w:rsidRPr="00F12C83">
                              <w:rPr>
                                <w:sz w:val="48"/>
                                <w:szCs w:val="48"/>
                              </w:rPr>
                              <w:t>Baillie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6B6E88C" id="Text Box 28" o:spid="_x0000_s1031" type="#_x0000_t202" style="position:absolute;margin-left:123.7pt;margin-top:-11.15pt;width:221.9pt;height:51.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">
                <v:textbox>
                  <w:txbxContent>
                    <w:p w14:paraId="2DFCC4D6" w14:textId="262194B6" w:rsidR="00F12C83" w:rsidRPr="00F12C83" w:rsidRDefault="00D92F75">
                      <w:pPr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F12C83">
                        <w:rPr>
                          <w:sz w:val="48"/>
                          <w:szCs w:val="48"/>
                        </w:rPr>
                        <w:t>Mrs</w:t>
                      </w:r>
                      <w:proofErr w:type="spellEnd"/>
                      <w:r w:rsidR="005B02FB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F12C83" w:rsidRPr="00F12C83">
                        <w:rPr>
                          <w:sz w:val="48"/>
                          <w:szCs w:val="48"/>
                        </w:rPr>
                        <w:t>Baillie</w:t>
                      </w:r>
                    </w:p>
                  </w:txbxContent>
                </v:textbox>
              </v:shape>
            </w:pict>
          </mc:Fallback>
        </mc:AlternateContent>
      </w:r>
      <w:r w:rsidR="002900C9" w:rsidRPr="00E60318">
        <w:rPr>
          <w:rFonts w:ascii="Arial" w:hAnsi="Arial"/>
          <w:noProof/>
          <w:color w:val="000000"/>
          <w:sz w:val="48"/>
          <w:szCs w:val="72"/>
        </w:rPr>
        <mc:AlternateContent>
          <mc:Choice Requires="wpc">
            <w:drawing>
              <wp:anchor distT="0" distB="0" distL="114300" distR="114300" simplePos="0" relativeHeight="251655680" behindDoc="0" locked="0" layoutInCell="1" allowOverlap="1" wp14:anchorId="5C5BDAEE" wp14:editId="72A38932">
                <wp:simplePos x="0" y="0"/>
                <wp:positionH relativeFrom="column">
                  <wp:posOffset>4861560</wp:posOffset>
                </wp:positionH>
                <wp:positionV relativeFrom="paragraph">
                  <wp:posOffset>-228600</wp:posOffset>
                </wp:positionV>
                <wp:extent cx="1414780" cy="1269365"/>
                <wp:effectExtent l="3810" t="0" r="635" b="0"/>
                <wp:wrapNone/>
                <wp:docPr id="6" name="Canvas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414780" cy="914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99CC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E574CA" w14:textId="77777777" w:rsidR="007E6464" w:rsidRPr="00E60318" w:rsidRDefault="007E6464" w:rsidP="007E6464">
                              <w:pPr>
                                <w:rPr>
                                  <w:rFonts w:ascii="Arial" w:hAnsi="Arial"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5C5BDAEE" id="Canvas 6" o:spid="_x0000_s1032" editas="canvas" style="position:absolute;margin-left:382.8pt;margin-top:-18pt;width:111.4pt;height:99.95pt;z-index:251655680" coordsize="14147,12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3" type="#_x0000_t75" style="position:absolute;width:14147;height:12693;visibility:visible;mso-wrap-style:square">
                  <v:fill o:detectmouseclick="t"/>
                  <v:path o:connecttype="none"/>
                </v:shape>
                <v:shape id="Text Box 7" o:spid="_x0000_s1034" type="#_x0000_t202" style="position:absolute;width:14147;height:9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" filled="f" fillcolor="#f9c" stroked="f" strokecolor="fuchsia">
                  <v:textbox>
                    <w:txbxContent>
                      <w:p w14:paraId="44E574CA" w14:textId="77777777" w:rsidR="007E6464" w:rsidRPr="00E60318" w:rsidRDefault="007E6464" w:rsidP="007E6464">
                        <w:pPr>
                          <w:rPr>
                            <w:rFonts w:ascii="Arial" w:hAnsi="Arial"/>
                            <w:color w:val="00000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7E6464" w:rsidRPr="00E60318">
        <w:rPr>
          <w:rFonts w:ascii="Arial" w:hAnsi="Arial"/>
          <w:color w:val="000000"/>
          <w:sz w:val="48"/>
          <w:szCs w:val="72"/>
        </w:rPr>
        <w:t>My Name</w:t>
      </w:r>
      <w:r w:rsidR="008B3E5D">
        <w:rPr>
          <w:rFonts w:ascii="Arial" w:hAnsi="Arial"/>
          <w:color w:val="000000"/>
          <w:sz w:val="48"/>
          <w:szCs w:val="72"/>
        </w:rPr>
        <w:t>:</w:t>
      </w:r>
      <w:r w:rsidR="0064683D" w:rsidRPr="0064683D">
        <w:rPr>
          <w:rFonts w:ascii="Tahoma" w:hAnsi="Tahoma" w:cs="Tahoma"/>
          <w:noProof/>
          <w:sz w:val="15"/>
          <w:szCs w:val="15"/>
          <w:lang w:val="en-GB" w:eastAsia="en-GB"/>
        </w:rPr>
        <w:t xml:space="preserve"> </w:t>
      </w:r>
    </w:p>
    <w:sectPr w:rsidR="007E6464" w:rsidRPr="00E60318" w:rsidSect="007E6464">
      <w:pgSz w:w="11909" w:h="16834" w:code="9"/>
      <w:pgMar w:top="720" w:right="720" w:bottom="123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67CD7"/>
    <w:multiLevelType w:val="hybridMultilevel"/>
    <w:tmpl w:val="A7EEF93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8539C"/>
    <w:multiLevelType w:val="hybridMultilevel"/>
    <w:tmpl w:val="E3D047F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4F19B8"/>
    <w:multiLevelType w:val="hybridMultilevel"/>
    <w:tmpl w:val="E23222D4"/>
    <w:lvl w:ilvl="0" w:tplc="720CA8F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B55EB"/>
    <w:multiLevelType w:val="hybridMultilevel"/>
    <w:tmpl w:val="E268544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7D4342"/>
    <w:multiLevelType w:val="hybridMultilevel"/>
    <w:tmpl w:val="5B86BF1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464"/>
    <w:rsid w:val="002549AC"/>
    <w:rsid w:val="00281497"/>
    <w:rsid w:val="002900C9"/>
    <w:rsid w:val="004B0ABA"/>
    <w:rsid w:val="004E6465"/>
    <w:rsid w:val="005B02FB"/>
    <w:rsid w:val="0064683D"/>
    <w:rsid w:val="00687DFA"/>
    <w:rsid w:val="007157CC"/>
    <w:rsid w:val="00732CC1"/>
    <w:rsid w:val="007776FE"/>
    <w:rsid w:val="007A5BDD"/>
    <w:rsid w:val="007E5C43"/>
    <w:rsid w:val="007E6464"/>
    <w:rsid w:val="00814947"/>
    <w:rsid w:val="00837A7C"/>
    <w:rsid w:val="00864350"/>
    <w:rsid w:val="0086701E"/>
    <w:rsid w:val="00892E06"/>
    <w:rsid w:val="008B3E5D"/>
    <w:rsid w:val="008E7B74"/>
    <w:rsid w:val="009025AF"/>
    <w:rsid w:val="009035B4"/>
    <w:rsid w:val="009D180F"/>
    <w:rsid w:val="009F2A24"/>
    <w:rsid w:val="00B95741"/>
    <w:rsid w:val="00BA6A5C"/>
    <w:rsid w:val="00CE5963"/>
    <w:rsid w:val="00D42BF3"/>
    <w:rsid w:val="00D92F75"/>
    <w:rsid w:val="00E01580"/>
    <w:rsid w:val="00E64E8A"/>
    <w:rsid w:val="00F07FD0"/>
    <w:rsid w:val="00F1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D9A7C4"/>
  <w15:chartTrackingRefBased/>
  <w15:docId w15:val="{456F0C36-FF3B-4D81-9615-2D7E1444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0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0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\Webs\HSA%20Backup\site%202007\PDFs\BC_Survivor2_Word%20Profil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6ae4f676fd28326361314b2fe8461a43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648e04721a3ba1f9027b29244ad43436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24AEB4-79B5-4F2A-8DD4-F1E4C0718031}">
  <ds:schemaRefs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9e8e42b2-a0c8-4a4b-b0e4-153721fe2f8f"/>
    <ds:schemaRef ds:uri="http://schemas.microsoft.com/office/infopath/2007/PartnerControls"/>
    <ds:schemaRef ds:uri="http://schemas.openxmlformats.org/package/2006/metadata/core-properties"/>
    <ds:schemaRef ds:uri="0d566573-0b88-43c5-9f32-21becdd39fe7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B70C5B9-9A06-4421-B86D-98F29121BF58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FC339E0-6E30-44CB-B7B7-456E2904B7E4}"/>
</file>

<file path=customXml/itemProps4.xml><?xml version="1.0" encoding="utf-8"?>
<ds:datastoreItem xmlns:ds="http://schemas.openxmlformats.org/officeDocument/2006/customXml" ds:itemID="{8890DF2C-75BB-47DE-8704-E206586119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BC_Survivor2_Word Profile</Template>
  <TotalTime>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 Name</vt:lpstr>
    </vt:vector>
  </TitlesOfParts>
  <Company>Tri-Counties Regional Center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Name</dc:title>
  <dc:subject/>
  <dc:creator>Ben</dc:creator>
  <cp:keywords/>
  <cp:lastModifiedBy>School Admin</cp:lastModifiedBy>
  <cp:revision>2</cp:revision>
  <cp:lastPrinted>2026-07-07T11:20:00Z</cp:lastPrinted>
  <dcterms:created xsi:type="dcterms:W3CDTF">2026-07-07T11:27:00Z</dcterms:created>
  <dcterms:modified xsi:type="dcterms:W3CDTF">2026-07-07T11:27:00Z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Thameside (Deputy)</vt:lpwstr>
  </property>
  <property fmtid="{D5CDD505-2E9C-101B-9397-08002B2CF9AE}" pid="3" name="Order">
    <vt:lpwstr>2001600.00000000</vt:lpwstr>
  </property>
  <property fmtid="{D5CDD505-2E9C-101B-9397-08002B2CF9AE}" pid="4" name="display_urn:schemas-microsoft-com:office:office#Author">
    <vt:lpwstr>Thameside (Deputy)</vt:lpwstr>
  </property>
  <property fmtid="{D5CDD505-2E9C-101B-9397-08002B2CF9AE}" pid="5" name="ContentTypeId">
    <vt:lpwstr>0x01010039DD152A3316BC4DB772CA33BCF03868</vt:lpwstr>
  </property>
  <property fmtid="{D5CDD505-2E9C-101B-9397-08002B2CF9AE}" pid="6" name="MediaServiceImageTags">
    <vt:lpwstr/>
  </property>
</Properties>
</file>