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4265F2" w14:textId="77777777" w:rsidR="007E6464" w:rsidRPr="00E60318" w:rsidRDefault="002900C9">
      <w:pPr>
        <w:rPr>
          <w:rFonts w:ascii="Arial" w:hAnsi="Arial"/>
          <w:color w:val="000000"/>
          <w:sz w:val="48"/>
          <w:szCs w:val="72"/>
        </w:rPr>
      </w:pPr>
      <w:r>
        <w:rPr>
          <w:rFonts w:ascii="Arial" w:hAnsi="Arial"/>
          <w:noProof/>
          <w:color w:val="000000"/>
          <w:sz w:val="48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B4DE142" wp14:editId="75C793D7">
                <wp:simplePos x="0" y="0"/>
                <wp:positionH relativeFrom="column">
                  <wp:posOffset>-114300</wp:posOffset>
                </wp:positionH>
                <wp:positionV relativeFrom="paragraph">
                  <wp:posOffset>3050540</wp:posOffset>
                </wp:positionV>
                <wp:extent cx="3200400" cy="6235065"/>
                <wp:effectExtent l="19050" t="21590" r="19050" b="20320"/>
                <wp:wrapNone/>
                <wp:docPr id="9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6235065"/>
                        </a:xfrm>
                        <a:prstGeom prst="rect">
                          <a:avLst/>
                        </a:prstGeom>
                        <a:solidFill>
                          <a:srgbClr val="B6DDE8">
                            <a:alpha val="32001"/>
                          </a:srgbClr>
                        </a:solidFill>
                        <a:ln w="38100">
                          <a:solidFill>
                            <a:srgbClr val="548DD4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8037CD" w14:textId="77777777" w:rsidR="0064683D" w:rsidRDefault="0064683D" w:rsidP="0064683D">
                            <w:pPr>
                              <w:rPr>
                                <w:rFonts w:ascii="Arial" w:hAnsi="Arial"/>
                                <w:color w:val="C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/>
                                <w:color w:val="C00000"/>
                                <w:sz w:val="36"/>
                                <w:szCs w:val="36"/>
                              </w:rPr>
                              <w:t>What’s important to</w:t>
                            </w:r>
                            <w:r w:rsidRPr="0064683D">
                              <w:rPr>
                                <w:rFonts w:ascii="Arial" w:hAnsi="Arial"/>
                                <w:color w:val="C00000"/>
                                <w:sz w:val="36"/>
                                <w:szCs w:val="36"/>
                              </w:rPr>
                              <w:t xml:space="preserve"> me…</w:t>
                            </w:r>
                          </w:p>
                          <w:p w14:paraId="74E9B432" w14:textId="77777777" w:rsidR="009F1E5C" w:rsidRDefault="009F1E5C" w:rsidP="0064683D">
                            <w:pPr>
                              <w:rPr>
                                <w:rFonts w:ascii="Arial" w:hAnsi="Arial"/>
                                <w:color w:val="C00000"/>
                                <w:sz w:val="36"/>
                                <w:szCs w:val="36"/>
                              </w:rPr>
                            </w:pPr>
                          </w:p>
                          <w:p w14:paraId="44B2E4C4" w14:textId="77777777" w:rsidR="009F1E5C" w:rsidRDefault="005C7073" w:rsidP="0064683D">
                            <w:pPr>
                              <w:rPr>
                                <w:rFonts w:ascii="Arial" w:hAnsi="Arial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 w:themeColor="text1"/>
                                <w:sz w:val="36"/>
                                <w:szCs w:val="36"/>
                              </w:rPr>
                              <w:t>Kindness</w:t>
                            </w:r>
                            <w:r w:rsidR="00106457">
                              <w:rPr>
                                <w:rFonts w:ascii="Arial" w:hAnsi="Arial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and praise</w:t>
                            </w:r>
                          </w:p>
                          <w:p w14:paraId="1DFEFDC2" w14:textId="77777777" w:rsidR="005C7073" w:rsidRDefault="005C7073" w:rsidP="0064683D">
                            <w:pPr>
                              <w:rPr>
                                <w:rFonts w:ascii="Arial" w:hAnsi="Arial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5A59CB0D" w14:textId="77777777" w:rsidR="005C7073" w:rsidRDefault="005C7073" w:rsidP="0064683D">
                            <w:pPr>
                              <w:rPr>
                                <w:rFonts w:ascii="Arial" w:hAnsi="Arial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 w:themeColor="text1"/>
                                <w:sz w:val="36"/>
                                <w:szCs w:val="36"/>
                              </w:rPr>
                              <w:t>Listening to others</w:t>
                            </w:r>
                          </w:p>
                          <w:p w14:paraId="41CF87D1" w14:textId="77777777" w:rsidR="005C7073" w:rsidRDefault="005C7073" w:rsidP="0064683D">
                            <w:pPr>
                              <w:rPr>
                                <w:rFonts w:ascii="Arial" w:hAnsi="Arial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519A2B73" w14:textId="77777777" w:rsidR="005C7073" w:rsidRDefault="005C7073" w:rsidP="0064683D">
                            <w:pPr>
                              <w:rPr>
                                <w:rFonts w:ascii="Arial" w:hAnsi="Arial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Being 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color w:val="000000" w:themeColor="text1"/>
                                <w:sz w:val="36"/>
                                <w:szCs w:val="36"/>
                              </w:rPr>
                              <w:t>the best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I can be</w:t>
                            </w:r>
                          </w:p>
                          <w:p w14:paraId="2281C268" w14:textId="77777777" w:rsidR="00106457" w:rsidRDefault="00106457" w:rsidP="0064683D">
                            <w:pPr>
                              <w:rPr>
                                <w:rFonts w:ascii="Arial" w:hAnsi="Arial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670BCB46" w14:textId="77777777" w:rsidR="00106457" w:rsidRDefault="00106457" w:rsidP="0064683D">
                            <w:pPr>
                              <w:rPr>
                                <w:rFonts w:ascii="Arial" w:hAnsi="Arial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Being 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color w:val="000000" w:themeColor="text1"/>
                                <w:sz w:val="36"/>
                                <w:szCs w:val="36"/>
                              </w:rPr>
                              <w:t>organised</w:t>
                            </w:r>
                            <w:proofErr w:type="spellEnd"/>
                          </w:p>
                          <w:p w14:paraId="4A821ECF" w14:textId="77777777" w:rsidR="005C7073" w:rsidRDefault="005C7073" w:rsidP="0064683D">
                            <w:pPr>
                              <w:rPr>
                                <w:rFonts w:ascii="Arial" w:hAnsi="Arial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7CE4D7FE" w14:textId="77777777" w:rsidR="005C7073" w:rsidRDefault="005C7073" w:rsidP="0064683D">
                            <w:pPr>
                              <w:rPr>
                                <w:rFonts w:ascii="Arial" w:hAnsi="Arial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 w:themeColor="text1"/>
                                <w:sz w:val="36"/>
                                <w:szCs w:val="36"/>
                              </w:rPr>
                              <w:t>Having fun</w:t>
                            </w:r>
                          </w:p>
                          <w:p w14:paraId="723F2195" w14:textId="77777777" w:rsidR="005C7073" w:rsidRDefault="005C7073" w:rsidP="0064683D">
                            <w:pPr>
                              <w:rPr>
                                <w:rFonts w:ascii="Arial" w:hAnsi="Arial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7AF84A23" w14:textId="77777777" w:rsidR="005C7073" w:rsidRDefault="005C7073" w:rsidP="0064683D">
                            <w:pPr>
                              <w:rPr>
                                <w:rFonts w:ascii="Arial" w:hAnsi="Arial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 w:themeColor="text1"/>
                                <w:sz w:val="36"/>
                                <w:szCs w:val="36"/>
                              </w:rPr>
                              <w:t>Learning something new everyday</w:t>
                            </w:r>
                          </w:p>
                          <w:p w14:paraId="2241080B" w14:textId="77777777" w:rsidR="005C7073" w:rsidRDefault="005C7073" w:rsidP="0064683D">
                            <w:pPr>
                              <w:rPr>
                                <w:rFonts w:ascii="Arial" w:hAnsi="Arial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33DE540E" w14:textId="77777777" w:rsidR="005C7073" w:rsidRDefault="005C7073" w:rsidP="0064683D">
                            <w:pPr>
                              <w:rPr>
                                <w:rFonts w:ascii="Arial" w:hAnsi="Arial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 w:themeColor="text1"/>
                                <w:sz w:val="36"/>
                                <w:szCs w:val="36"/>
                              </w:rPr>
                              <w:t>Having time to be creative</w:t>
                            </w:r>
                          </w:p>
                          <w:p w14:paraId="734B708E" w14:textId="77777777" w:rsidR="00106457" w:rsidRDefault="00106457" w:rsidP="0064683D">
                            <w:pPr>
                              <w:rPr>
                                <w:rFonts w:ascii="Arial" w:hAnsi="Arial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3029DEC3" w14:textId="77777777" w:rsidR="00106457" w:rsidRDefault="00106457" w:rsidP="0064683D">
                            <w:pPr>
                              <w:rPr>
                                <w:rFonts w:ascii="Arial" w:hAnsi="Arial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 w:themeColor="text1"/>
                                <w:sz w:val="36"/>
                                <w:szCs w:val="36"/>
                              </w:rPr>
                              <w:t>Chocolate</w:t>
                            </w:r>
                          </w:p>
                          <w:p w14:paraId="5153BD53" w14:textId="77777777" w:rsidR="00106457" w:rsidRDefault="00106457" w:rsidP="0064683D">
                            <w:pPr>
                              <w:rPr>
                                <w:rFonts w:ascii="Arial" w:hAnsi="Arial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1492F4DE" w14:textId="77777777" w:rsidR="00106457" w:rsidRDefault="00106457" w:rsidP="0064683D">
                            <w:pPr>
                              <w:rPr>
                                <w:rFonts w:ascii="Arial" w:hAnsi="Arial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 w:themeColor="text1"/>
                                <w:sz w:val="36"/>
                                <w:szCs w:val="36"/>
                              </w:rPr>
                              <w:t>Friends</w:t>
                            </w:r>
                          </w:p>
                          <w:p w14:paraId="64C8A8B6" w14:textId="77777777" w:rsidR="00106457" w:rsidRDefault="00106457" w:rsidP="0064683D">
                            <w:pPr>
                              <w:rPr>
                                <w:rFonts w:ascii="Arial" w:hAnsi="Arial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00FD3393" w14:textId="77777777" w:rsidR="00106457" w:rsidRDefault="00106457" w:rsidP="0064683D">
                            <w:pPr>
                              <w:rPr>
                                <w:rFonts w:ascii="Arial" w:hAnsi="Arial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00" w:themeColor="text1"/>
                                <w:sz w:val="36"/>
                                <w:szCs w:val="36"/>
                              </w:rPr>
                              <w:t>Quilting</w:t>
                            </w:r>
                          </w:p>
                          <w:p w14:paraId="0CB03FA2" w14:textId="77777777" w:rsidR="005C7073" w:rsidRDefault="005C7073" w:rsidP="0064683D">
                            <w:pPr>
                              <w:rPr>
                                <w:rFonts w:ascii="Arial" w:hAnsi="Arial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6085EA4A" w14:textId="77777777" w:rsidR="005C7073" w:rsidRPr="005C7073" w:rsidRDefault="005C7073" w:rsidP="0064683D">
                            <w:pPr>
                              <w:rPr>
                                <w:rFonts w:ascii="Arial" w:hAnsi="Arial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0C7A0652" w14:textId="77777777" w:rsidR="0064683D" w:rsidRDefault="0064683D" w:rsidP="0064683D">
                            <w:pPr>
                              <w:rPr>
                                <w:rFonts w:ascii="Arial" w:hAnsi="Arial"/>
                              </w:rPr>
                            </w:pPr>
                          </w:p>
                          <w:p w14:paraId="40512319" w14:textId="77777777" w:rsidR="0064683D" w:rsidRDefault="0064683D" w:rsidP="0064683D">
                            <w:pPr>
                              <w:rPr>
                                <w:rFonts w:ascii="Arial" w:hAnsi="Arial"/>
                              </w:rPr>
                            </w:pPr>
                          </w:p>
                          <w:p w14:paraId="03BC4F7A" w14:textId="77777777" w:rsidR="0064683D" w:rsidRDefault="0064683D" w:rsidP="0064683D">
                            <w:pPr>
                              <w:rPr>
                                <w:rFonts w:ascii="Arial" w:hAnsi="Arial"/>
                              </w:rPr>
                            </w:pPr>
                          </w:p>
                          <w:p w14:paraId="6A41A32E" w14:textId="77777777" w:rsidR="0064683D" w:rsidRPr="00E60318" w:rsidRDefault="0064683D" w:rsidP="0064683D">
                            <w:pPr>
                              <w:jc w:val="center"/>
                              <w:rPr>
                                <w:rFonts w:ascii="Arial" w:hAnsi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4DE142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margin-left:-9pt;margin-top:240.2pt;width:252pt;height:490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" fillcolor="#b6dde8" strokecolor="#548dd4" strokeweight="3pt">
                <v:fill opacity="21074f"/>
                <v:stroke dashstyle="1 1"/>
                <v:textbox>
                  <w:txbxContent>
                    <w:p w14:paraId="7F8037CD" w14:textId="77777777" w:rsidR="0064683D" w:rsidRDefault="0064683D" w:rsidP="0064683D">
                      <w:pPr>
                        <w:rPr>
                          <w:rFonts w:ascii="Arial" w:hAnsi="Arial"/>
                          <w:color w:val="C00000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/>
                          <w:color w:val="C00000"/>
                          <w:sz w:val="36"/>
                          <w:szCs w:val="36"/>
                        </w:rPr>
                        <w:t>What’s important to</w:t>
                      </w:r>
                      <w:r w:rsidRPr="0064683D">
                        <w:rPr>
                          <w:rFonts w:ascii="Arial" w:hAnsi="Arial"/>
                          <w:color w:val="C00000"/>
                          <w:sz w:val="36"/>
                          <w:szCs w:val="36"/>
                        </w:rPr>
                        <w:t xml:space="preserve"> me…</w:t>
                      </w:r>
                    </w:p>
                    <w:p w14:paraId="74E9B432" w14:textId="77777777" w:rsidR="009F1E5C" w:rsidRDefault="009F1E5C" w:rsidP="0064683D">
                      <w:pPr>
                        <w:rPr>
                          <w:rFonts w:ascii="Arial" w:hAnsi="Arial"/>
                          <w:color w:val="C00000"/>
                          <w:sz w:val="36"/>
                          <w:szCs w:val="36"/>
                        </w:rPr>
                      </w:pPr>
                    </w:p>
                    <w:p w14:paraId="44B2E4C4" w14:textId="77777777" w:rsidR="009F1E5C" w:rsidRDefault="005C7073" w:rsidP="0064683D">
                      <w:pPr>
                        <w:rPr>
                          <w:rFonts w:ascii="Arial" w:hAnsi="Arial"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/>
                          <w:color w:val="000000" w:themeColor="text1"/>
                          <w:sz w:val="36"/>
                          <w:szCs w:val="36"/>
                        </w:rPr>
                        <w:t>Kindness</w:t>
                      </w:r>
                      <w:r w:rsidR="00106457">
                        <w:rPr>
                          <w:rFonts w:ascii="Arial" w:hAnsi="Arial"/>
                          <w:color w:val="000000" w:themeColor="text1"/>
                          <w:sz w:val="36"/>
                          <w:szCs w:val="36"/>
                        </w:rPr>
                        <w:t xml:space="preserve"> and praise</w:t>
                      </w:r>
                    </w:p>
                    <w:p w14:paraId="1DFEFDC2" w14:textId="77777777" w:rsidR="005C7073" w:rsidRDefault="005C7073" w:rsidP="0064683D">
                      <w:pPr>
                        <w:rPr>
                          <w:rFonts w:ascii="Arial" w:hAnsi="Arial"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5A59CB0D" w14:textId="77777777" w:rsidR="005C7073" w:rsidRDefault="005C7073" w:rsidP="0064683D">
                      <w:pPr>
                        <w:rPr>
                          <w:rFonts w:ascii="Arial" w:hAnsi="Arial"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/>
                          <w:color w:val="000000" w:themeColor="text1"/>
                          <w:sz w:val="36"/>
                          <w:szCs w:val="36"/>
                        </w:rPr>
                        <w:t>Listening to others</w:t>
                      </w:r>
                    </w:p>
                    <w:p w14:paraId="41CF87D1" w14:textId="77777777" w:rsidR="005C7073" w:rsidRDefault="005C7073" w:rsidP="0064683D">
                      <w:pPr>
                        <w:rPr>
                          <w:rFonts w:ascii="Arial" w:hAnsi="Arial"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519A2B73" w14:textId="77777777" w:rsidR="005C7073" w:rsidRDefault="005C7073" w:rsidP="0064683D">
                      <w:pPr>
                        <w:rPr>
                          <w:rFonts w:ascii="Arial" w:hAnsi="Arial"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/>
                          <w:color w:val="000000" w:themeColor="text1"/>
                          <w:sz w:val="36"/>
                          <w:szCs w:val="36"/>
                        </w:rPr>
                        <w:t xml:space="preserve">Being </w:t>
                      </w:r>
                      <w:proofErr w:type="gramStart"/>
                      <w:r>
                        <w:rPr>
                          <w:rFonts w:ascii="Arial" w:hAnsi="Arial"/>
                          <w:color w:val="000000" w:themeColor="text1"/>
                          <w:sz w:val="36"/>
                          <w:szCs w:val="36"/>
                        </w:rPr>
                        <w:t>the best</w:t>
                      </w:r>
                      <w:proofErr w:type="gramEnd"/>
                      <w:r>
                        <w:rPr>
                          <w:rFonts w:ascii="Arial" w:hAnsi="Arial"/>
                          <w:color w:val="000000" w:themeColor="text1"/>
                          <w:sz w:val="36"/>
                          <w:szCs w:val="36"/>
                        </w:rPr>
                        <w:t xml:space="preserve"> I can be</w:t>
                      </w:r>
                    </w:p>
                    <w:p w14:paraId="2281C268" w14:textId="77777777" w:rsidR="00106457" w:rsidRDefault="00106457" w:rsidP="0064683D">
                      <w:pPr>
                        <w:rPr>
                          <w:rFonts w:ascii="Arial" w:hAnsi="Arial"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670BCB46" w14:textId="77777777" w:rsidR="00106457" w:rsidRDefault="00106457" w:rsidP="0064683D">
                      <w:pPr>
                        <w:rPr>
                          <w:rFonts w:ascii="Arial" w:hAnsi="Arial"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/>
                          <w:color w:val="000000" w:themeColor="text1"/>
                          <w:sz w:val="36"/>
                          <w:szCs w:val="36"/>
                        </w:rPr>
                        <w:t xml:space="preserve">Being </w:t>
                      </w:r>
                      <w:proofErr w:type="spellStart"/>
                      <w:r>
                        <w:rPr>
                          <w:rFonts w:ascii="Arial" w:hAnsi="Arial"/>
                          <w:color w:val="000000" w:themeColor="text1"/>
                          <w:sz w:val="36"/>
                          <w:szCs w:val="36"/>
                        </w:rPr>
                        <w:t>organised</w:t>
                      </w:r>
                      <w:proofErr w:type="spellEnd"/>
                    </w:p>
                    <w:p w14:paraId="4A821ECF" w14:textId="77777777" w:rsidR="005C7073" w:rsidRDefault="005C7073" w:rsidP="0064683D">
                      <w:pPr>
                        <w:rPr>
                          <w:rFonts w:ascii="Arial" w:hAnsi="Arial"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7CE4D7FE" w14:textId="77777777" w:rsidR="005C7073" w:rsidRDefault="005C7073" w:rsidP="0064683D">
                      <w:pPr>
                        <w:rPr>
                          <w:rFonts w:ascii="Arial" w:hAnsi="Arial"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/>
                          <w:color w:val="000000" w:themeColor="text1"/>
                          <w:sz w:val="36"/>
                          <w:szCs w:val="36"/>
                        </w:rPr>
                        <w:t>Having fun</w:t>
                      </w:r>
                    </w:p>
                    <w:p w14:paraId="723F2195" w14:textId="77777777" w:rsidR="005C7073" w:rsidRDefault="005C7073" w:rsidP="0064683D">
                      <w:pPr>
                        <w:rPr>
                          <w:rFonts w:ascii="Arial" w:hAnsi="Arial"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7AF84A23" w14:textId="77777777" w:rsidR="005C7073" w:rsidRDefault="005C7073" w:rsidP="0064683D">
                      <w:pPr>
                        <w:rPr>
                          <w:rFonts w:ascii="Arial" w:hAnsi="Arial"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/>
                          <w:color w:val="000000" w:themeColor="text1"/>
                          <w:sz w:val="36"/>
                          <w:szCs w:val="36"/>
                        </w:rPr>
                        <w:t>Learning something new everyday</w:t>
                      </w:r>
                    </w:p>
                    <w:p w14:paraId="2241080B" w14:textId="77777777" w:rsidR="005C7073" w:rsidRDefault="005C7073" w:rsidP="0064683D">
                      <w:pPr>
                        <w:rPr>
                          <w:rFonts w:ascii="Arial" w:hAnsi="Arial"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33DE540E" w14:textId="77777777" w:rsidR="005C7073" w:rsidRDefault="005C7073" w:rsidP="0064683D">
                      <w:pPr>
                        <w:rPr>
                          <w:rFonts w:ascii="Arial" w:hAnsi="Arial"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/>
                          <w:color w:val="000000" w:themeColor="text1"/>
                          <w:sz w:val="36"/>
                          <w:szCs w:val="36"/>
                        </w:rPr>
                        <w:t>Having time to be creative</w:t>
                      </w:r>
                    </w:p>
                    <w:p w14:paraId="734B708E" w14:textId="77777777" w:rsidR="00106457" w:rsidRDefault="00106457" w:rsidP="0064683D">
                      <w:pPr>
                        <w:rPr>
                          <w:rFonts w:ascii="Arial" w:hAnsi="Arial"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3029DEC3" w14:textId="77777777" w:rsidR="00106457" w:rsidRDefault="00106457" w:rsidP="0064683D">
                      <w:pPr>
                        <w:rPr>
                          <w:rFonts w:ascii="Arial" w:hAnsi="Arial"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/>
                          <w:color w:val="000000" w:themeColor="text1"/>
                          <w:sz w:val="36"/>
                          <w:szCs w:val="36"/>
                        </w:rPr>
                        <w:t>Chocolate</w:t>
                      </w:r>
                    </w:p>
                    <w:p w14:paraId="5153BD53" w14:textId="77777777" w:rsidR="00106457" w:rsidRDefault="00106457" w:rsidP="0064683D">
                      <w:pPr>
                        <w:rPr>
                          <w:rFonts w:ascii="Arial" w:hAnsi="Arial"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1492F4DE" w14:textId="77777777" w:rsidR="00106457" w:rsidRDefault="00106457" w:rsidP="0064683D">
                      <w:pPr>
                        <w:rPr>
                          <w:rFonts w:ascii="Arial" w:hAnsi="Arial"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/>
                          <w:color w:val="000000" w:themeColor="text1"/>
                          <w:sz w:val="36"/>
                          <w:szCs w:val="36"/>
                        </w:rPr>
                        <w:t>Friends</w:t>
                      </w:r>
                    </w:p>
                    <w:p w14:paraId="64C8A8B6" w14:textId="77777777" w:rsidR="00106457" w:rsidRDefault="00106457" w:rsidP="0064683D">
                      <w:pPr>
                        <w:rPr>
                          <w:rFonts w:ascii="Arial" w:hAnsi="Arial"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00FD3393" w14:textId="77777777" w:rsidR="00106457" w:rsidRDefault="00106457" w:rsidP="0064683D">
                      <w:pPr>
                        <w:rPr>
                          <w:rFonts w:ascii="Arial" w:hAnsi="Arial"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/>
                          <w:color w:val="000000" w:themeColor="text1"/>
                          <w:sz w:val="36"/>
                          <w:szCs w:val="36"/>
                        </w:rPr>
                        <w:t>Quilting</w:t>
                      </w:r>
                    </w:p>
                    <w:p w14:paraId="0CB03FA2" w14:textId="77777777" w:rsidR="005C7073" w:rsidRDefault="005C7073" w:rsidP="0064683D">
                      <w:pPr>
                        <w:rPr>
                          <w:rFonts w:ascii="Arial" w:hAnsi="Arial"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6085EA4A" w14:textId="77777777" w:rsidR="005C7073" w:rsidRPr="005C7073" w:rsidRDefault="005C7073" w:rsidP="0064683D">
                      <w:pPr>
                        <w:rPr>
                          <w:rFonts w:ascii="Arial" w:hAnsi="Arial"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0C7A0652" w14:textId="77777777" w:rsidR="0064683D" w:rsidRDefault="0064683D" w:rsidP="0064683D">
                      <w:pPr>
                        <w:rPr>
                          <w:rFonts w:ascii="Arial" w:hAnsi="Arial"/>
                        </w:rPr>
                      </w:pPr>
                    </w:p>
                    <w:p w14:paraId="40512319" w14:textId="77777777" w:rsidR="0064683D" w:rsidRDefault="0064683D" w:rsidP="0064683D">
                      <w:pPr>
                        <w:rPr>
                          <w:rFonts w:ascii="Arial" w:hAnsi="Arial"/>
                        </w:rPr>
                      </w:pPr>
                    </w:p>
                    <w:p w14:paraId="03BC4F7A" w14:textId="77777777" w:rsidR="0064683D" w:rsidRDefault="0064683D" w:rsidP="0064683D">
                      <w:pPr>
                        <w:rPr>
                          <w:rFonts w:ascii="Arial" w:hAnsi="Arial"/>
                        </w:rPr>
                      </w:pPr>
                    </w:p>
                    <w:p w14:paraId="6A41A32E" w14:textId="77777777" w:rsidR="0064683D" w:rsidRPr="00E60318" w:rsidRDefault="0064683D" w:rsidP="0064683D">
                      <w:pPr>
                        <w:jc w:val="center"/>
                        <w:rPr>
                          <w:rFonts w:ascii="Arial" w:hAnsi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  <w:color w:val="000000"/>
          <w:sz w:val="48"/>
          <w:szCs w:val="20"/>
          <w:lang w:val="en-GB" w:eastAsia="en-GB" w:bidi="x-none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47F8A7B" wp14:editId="2BF04F66">
                <wp:simplePos x="0" y="0"/>
                <wp:positionH relativeFrom="column">
                  <wp:posOffset>3543300</wp:posOffset>
                </wp:positionH>
                <wp:positionV relativeFrom="paragraph">
                  <wp:posOffset>4813300</wp:posOffset>
                </wp:positionV>
                <wp:extent cx="3200400" cy="4472305"/>
                <wp:effectExtent l="38100" t="41275" r="38100" b="3937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447230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76200">
                          <a:solidFill>
                            <a:srgbClr val="548DD4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0549FE" w14:textId="77777777" w:rsidR="007E6464" w:rsidRPr="0064683D" w:rsidRDefault="007E6464" w:rsidP="007E6464">
                            <w:pPr>
                              <w:rPr>
                                <w:rFonts w:ascii="Arial" w:hAnsi="Arial"/>
                                <w:color w:val="C00000"/>
                                <w:sz w:val="36"/>
                                <w:szCs w:val="36"/>
                              </w:rPr>
                            </w:pPr>
                            <w:r w:rsidRPr="0064683D">
                              <w:rPr>
                                <w:rFonts w:ascii="Arial" w:hAnsi="Arial"/>
                                <w:color w:val="C00000"/>
                                <w:sz w:val="36"/>
                                <w:szCs w:val="36"/>
                              </w:rPr>
                              <w:t xml:space="preserve">How best to support </w:t>
                            </w:r>
                            <w:proofErr w:type="gramStart"/>
                            <w:r w:rsidRPr="0064683D">
                              <w:rPr>
                                <w:rFonts w:ascii="Arial" w:hAnsi="Arial"/>
                                <w:color w:val="C00000"/>
                                <w:sz w:val="36"/>
                                <w:szCs w:val="36"/>
                              </w:rPr>
                              <w:t>me…</w:t>
                            </w:r>
                            <w:proofErr w:type="gramEnd"/>
                          </w:p>
                          <w:p w14:paraId="5CF4764E" w14:textId="77777777" w:rsidR="007E6464" w:rsidRDefault="007E6464" w:rsidP="007E6464"/>
                          <w:p w14:paraId="296B70CB" w14:textId="77777777" w:rsidR="005C7073" w:rsidRPr="00692653" w:rsidRDefault="00106457" w:rsidP="00692653">
                            <w:pPr>
                              <w:pStyle w:val="Title"/>
                              <w:rPr>
                                <w:sz w:val="44"/>
                                <w:szCs w:val="44"/>
                              </w:rPr>
                            </w:pPr>
                            <w:r w:rsidRPr="00692653">
                              <w:rPr>
                                <w:sz w:val="44"/>
                                <w:szCs w:val="44"/>
                              </w:rPr>
                              <w:t>Make sure I have access to all the resources I need</w:t>
                            </w:r>
                          </w:p>
                          <w:p w14:paraId="19D2E926" w14:textId="77777777" w:rsidR="00106457" w:rsidRPr="00692653" w:rsidRDefault="00106457" w:rsidP="00692653">
                            <w:pPr>
                              <w:pStyle w:val="Title"/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4B4722A2" w14:textId="77777777" w:rsidR="00106457" w:rsidRPr="00692653" w:rsidRDefault="00106457" w:rsidP="00692653">
                            <w:pPr>
                              <w:pStyle w:val="Title"/>
                              <w:rPr>
                                <w:sz w:val="44"/>
                                <w:szCs w:val="44"/>
                              </w:rPr>
                            </w:pPr>
                            <w:r w:rsidRPr="00692653">
                              <w:rPr>
                                <w:sz w:val="44"/>
                                <w:szCs w:val="44"/>
                              </w:rPr>
                              <w:t>Check I have understood</w:t>
                            </w:r>
                          </w:p>
                          <w:p w14:paraId="030873CD" w14:textId="77777777" w:rsidR="00106457" w:rsidRPr="00692653" w:rsidRDefault="00106457" w:rsidP="00692653">
                            <w:pPr>
                              <w:pStyle w:val="Title"/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764F35DE" w14:textId="77777777" w:rsidR="00106457" w:rsidRPr="00692653" w:rsidRDefault="00692653" w:rsidP="00692653">
                            <w:pPr>
                              <w:pStyle w:val="Title"/>
                              <w:rPr>
                                <w:sz w:val="44"/>
                                <w:szCs w:val="44"/>
                              </w:rPr>
                            </w:pPr>
                            <w:r w:rsidRPr="00692653">
                              <w:rPr>
                                <w:sz w:val="44"/>
                                <w:szCs w:val="44"/>
                              </w:rPr>
                              <w:t>Be patient</w:t>
                            </w:r>
                          </w:p>
                          <w:p w14:paraId="57D280E8" w14:textId="77777777" w:rsidR="00692653" w:rsidRPr="00692653" w:rsidRDefault="00692653" w:rsidP="00692653">
                            <w:pPr>
                              <w:pStyle w:val="Title"/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41A82D68" w14:textId="77777777" w:rsidR="00692653" w:rsidRPr="00692653" w:rsidRDefault="00692653" w:rsidP="00692653">
                            <w:pPr>
                              <w:pStyle w:val="Title"/>
                              <w:rPr>
                                <w:sz w:val="44"/>
                                <w:szCs w:val="44"/>
                              </w:rPr>
                            </w:pPr>
                            <w:r w:rsidRPr="00692653">
                              <w:rPr>
                                <w:sz w:val="44"/>
                                <w:szCs w:val="44"/>
                              </w:rPr>
                              <w:t>Give me time to think</w:t>
                            </w:r>
                          </w:p>
                          <w:p w14:paraId="6BE2C28C" w14:textId="77777777" w:rsidR="00692653" w:rsidRPr="00692653" w:rsidRDefault="00692653" w:rsidP="00692653">
                            <w:pPr>
                              <w:pStyle w:val="Title"/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754E77E8" w14:textId="77777777" w:rsidR="00692653" w:rsidRPr="00692653" w:rsidRDefault="00692653" w:rsidP="00692653">
                            <w:pPr>
                              <w:pStyle w:val="Title"/>
                              <w:rPr>
                                <w:sz w:val="44"/>
                                <w:szCs w:val="44"/>
                              </w:rPr>
                            </w:pPr>
                            <w:r w:rsidRPr="00692653">
                              <w:rPr>
                                <w:sz w:val="44"/>
                                <w:szCs w:val="44"/>
                              </w:rPr>
                              <w:t>Bring Chocolate!</w:t>
                            </w:r>
                          </w:p>
                          <w:p w14:paraId="5E5AF3A5" w14:textId="77777777" w:rsidR="00106457" w:rsidRDefault="00106457" w:rsidP="007E6464"/>
                          <w:p w14:paraId="6241DE3A" w14:textId="77777777" w:rsidR="00106457" w:rsidRDefault="00106457" w:rsidP="007E6464"/>
                          <w:p w14:paraId="13F73662" w14:textId="77777777" w:rsidR="00106457" w:rsidRDefault="00106457" w:rsidP="007E6464"/>
                          <w:p w14:paraId="0DEE02E1" w14:textId="77777777" w:rsidR="00106457" w:rsidRPr="00E60318" w:rsidRDefault="00106457" w:rsidP="007E646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7F8A7B" id="Text Box 18" o:spid="_x0000_s1027" type="#_x0000_t202" style="position:absolute;margin-left:279pt;margin-top:379pt;width:252pt;height:352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" strokecolor="#548dd4" strokeweight="6pt">
                <v:fill opacity="0"/>
                <v:stroke dashstyle="1 1"/>
                <v:textbox>
                  <w:txbxContent>
                    <w:p w14:paraId="630549FE" w14:textId="77777777" w:rsidR="007E6464" w:rsidRPr="0064683D" w:rsidRDefault="007E6464" w:rsidP="007E6464">
                      <w:pPr>
                        <w:rPr>
                          <w:rFonts w:ascii="Arial" w:hAnsi="Arial"/>
                          <w:color w:val="C00000"/>
                          <w:sz w:val="36"/>
                          <w:szCs w:val="36"/>
                        </w:rPr>
                      </w:pPr>
                      <w:r w:rsidRPr="0064683D">
                        <w:rPr>
                          <w:rFonts w:ascii="Arial" w:hAnsi="Arial"/>
                          <w:color w:val="C00000"/>
                          <w:sz w:val="36"/>
                          <w:szCs w:val="36"/>
                        </w:rPr>
                        <w:t xml:space="preserve">How best to support </w:t>
                      </w:r>
                      <w:proofErr w:type="gramStart"/>
                      <w:r w:rsidRPr="0064683D">
                        <w:rPr>
                          <w:rFonts w:ascii="Arial" w:hAnsi="Arial"/>
                          <w:color w:val="C00000"/>
                          <w:sz w:val="36"/>
                          <w:szCs w:val="36"/>
                        </w:rPr>
                        <w:t>me…</w:t>
                      </w:r>
                      <w:proofErr w:type="gramEnd"/>
                    </w:p>
                    <w:p w14:paraId="5CF4764E" w14:textId="77777777" w:rsidR="007E6464" w:rsidRDefault="007E6464" w:rsidP="007E6464"/>
                    <w:p w14:paraId="296B70CB" w14:textId="77777777" w:rsidR="005C7073" w:rsidRPr="00692653" w:rsidRDefault="00106457" w:rsidP="00692653">
                      <w:pPr>
                        <w:pStyle w:val="Title"/>
                        <w:rPr>
                          <w:sz w:val="44"/>
                          <w:szCs w:val="44"/>
                        </w:rPr>
                      </w:pPr>
                      <w:bookmarkStart w:id="1" w:name="_GoBack"/>
                      <w:r w:rsidRPr="00692653">
                        <w:rPr>
                          <w:sz w:val="44"/>
                          <w:szCs w:val="44"/>
                        </w:rPr>
                        <w:t>Make sure I have access to all the resources I need</w:t>
                      </w:r>
                    </w:p>
                    <w:p w14:paraId="19D2E926" w14:textId="77777777" w:rsidR="00106457" w:rsidRPr="00692653" w:rsidRDefault="00106457" w:rsidP="00692653">
                      <w:pPr>
                        <w:pStyle w:val="Title"/>
                        <w:rPr>
                          <w:sz w:val="44"/>
                          <w:szCs w:val="44"/>
                        </w:rPr>
                      </w:pPr>
                    </w:p>
                    <w:p w14:paraId="4B4722A2" w14:textId="77777777" w:rsidR="00106457" w:rsidRPr="00692653" w:rsidRDefault="00106457" w:rsidP="00692653">
                      <w:pPr>
                        <w:pStyle w:val="Title"/>
                        <w:rPr>
                          <w:sz w:val="44"/>
                          <w:szCs w:val="44"/>
                        </w:rPr>
                      </w:pPr>
                      <w:r w:rsidRPr="00692653">
                        <w:rPr>
                          <w:sz w:val="44"/>
                          <w:szCs w:val="44"/>
                        </w:rPr>
                        <w:t>Check I have understood</w:t>
                      </w:r>
                    </w:p>
                    <w:p w14:paraId="030873CD" w14:textId="77777777" w:rsidR="00106457" w:rsidRPr="00692653" w:rsidRDefault="00106457" w:rsidP="00692653">
                      <w:pPr>
                        <w:pStyle w:val="Title"/>
                        <w:rPr>
                          <w:sz w:val="44"/>
                          <w:szCs w:val="44"/>
                        </w:rPr>
                      </w:pPr>
                    </w:p>
                    <w:p w14:paraId="764F35DE" w14:textId="77777777" w:rsidR="00106457" w:rsidRPr="00692653" w:rsidRDefault="00692653" w:rsidP="00692653">
                      <w:pPr>
                        <w:pStyle w:val="Title"/>
                        <w:rPr>
                          <w:sz w:val="44"/>
                          <w:szCs w:val="44"/>
                        </w:rPr>
                      </w:pPr>
                      <w:r w:rsidRPr="00692653">
                        <w:rPr>
                          <w:sz w:val="44"/>
                          <w:szCs w:val="44"/>
                        </w:rPr>
                        <w:t>Be patient</w:t>
                      </w:r>
                    </w:p>
                    <w:p w14:paraId="57D280E8" w14:textId="77777777" w:rsidR="00692653" w:rsidRPr="00692653" w:rsidRDefault="00692653" w:rsidP="00692653">
                      <w:pPr>
                        <w:pStyle w:val="Title"/>
                        <w:rPr>
                          <w:sz w:val="44"/>
                          <w:szCs w:val="44"/>
                        </w:rPr>
                      </w:pPr>
                    </w:p>
                    <w:p w14:paraId="41A82D68" w14:textId="77777777" w:rsidR="00692653" w:rsidRPr="00692653" w:rsidRDefault="00692653" w:rsidP="00692653">
                      <w:pPr>
                        <w:pStyle w:val="Title"/>
                        <w:rPr>
                          <w:sz w:val="44"/>
                          <w:szCs w:val="44"/>
                        </w:rPr>
                      </w:pPr>
                      <w:r w:rsidRPr="00692653">
                        <w:rPr>
                          <w:sz w:val="44"/>
                          <w:szCs w:val="44"/>
                        </w:rPr>
                        <w:t>Give me time to think</w:t>
                      </w:r>
                    </w:p>
                    <w:p w14:paraId="6BE2C28C" w14:textId="77777777" w:rsidR="00692653" w:rsidRPr="00692653" w:rsidRDefault="00692653" w:rsidP="00692653">
                      <w:pPr>
                        <w:pStyle w:val="Title"/>
                        <w:rPr>
                          <w:sz w:val="44"/>
                          <w:szCs w:val="44"/>
                        </w:rPr>
                      </w:pPr>
                    </w:p>
                    <w:p w14:paraId="754E77E8" w14:textId="77777777" w:rsidR="00692653" w:rsidRPr="00692653" w:rsidRDefault="00692653" w:rsidP="00692653">
                      <w:pPr>
                        <w:pStyle w:val="Title"/>
                        <w:rPr>
                          <w:sz w:val="44"/>
                          <w:szCs w:val="44"/>
                        </w:rPr>
                      </w:pPr>
                      <w:r w:rsidRPr="00692653">
                        <w:rPr>
                          <w:sz w:val="44"/>
                          <w:szCs w:val="44"/>
                        </w:rPr>
                        <w:t>Bring Chocolate!</w:t>
                      </w:r>
                    </w:p>
                    <w:bookmarkEnd w:id="1"/>
                    <w:p w14:paraId="5E5AF3A5" w14:textId="77777777" w:rsidR="00106457" w:rsidRDefault="00106457" w:rsidP="007E6464"/>
                    <w:p w14:paraId="6241DE3A" w14:textId="77777777" w:rsidR="00106457" w:rsidRDefault="00106457" w:rsidP="007E6464"/>
                    <w:p w14:paraId="13F73662" w14:textId="77777777" w:rsidR="00106457" w:rsidRDefault="00106457" w:rsidP="007E6464"/>
                    <w:p w14:paraId="0DEE02E1" w14:textId="77777777" w:rsidR="00106457" w:rsidRPr="00E60318" w:rsidRDefault="00106457" w:rsidP="007E6464"/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  <w:color w:val="000000"/>
          <w:sz w:val="48"/>
          <w:szCs w:val="72"/>
          <w:lang w:val="en-GB"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D22D72B" wp14:editId="7CA561A9">
                <wp:simplePos x="0" y="0"/>
                <wp:positionH relativeFrom="column">
                  <wp:posOffset>4861560</wp:posOffset>
                </wp:positionH>
                <wp:positionV relativeFrom="paragraph">
                  <wp:posOffset>-260985</wp:posOffset>
                </wp:positionV>
                <wp:extent cx="1563370" cy="1301750"/>
                <wp:effectExtent l="3810" t="0" r="4445" b="0"/>
                <wp:wrapNone/>
                <wp:docPr id="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3370" cy="1301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0516F5" w14:textId="77777777" w:rsidR="0064683D" w:rsidRDefault="002900C9">
                            <w:r w:rsidRPr="0064683D">
                              <w:rPr>
                                <w:rFonts w:ascii="Tahoma" w:hAnsi="Tahoma" w:cs="Tahoma"/>
                                <w:noProof/>
                                <w:sz w:val="15"/>
                                <w:szCs w:val="15"/>
                                <w:lang w:val="en-GB" w:eastAsia="en-GB"/>
                              </w:rPr>
                              <w:drawing>
                                <wp:inline distT="0" distB="0" distL="0" distR="0" wp14:anchorId="529F4AAD" wp14:editId="4400B068">
                                  <wp:extent cx="1379220" cy="1211580"/>
                                  <wp:effectExtent l="0" t="0" r="0" b="0"/>
                                  <wp:docPr id="1" name="Picture 1" descr="footer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footer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9220" cy="12115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22D72B" id="Text Box 27" o:spid="_x0000_s1028" type="#_x0000_t202" style="position:absolute;margin-left:382.8pt;margin-top:-20.55pt;width:123.1pt;height:102.5pt;z-index:2516597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" stroked="f">
                <v:textbox style="mso-fit-shape-to-text:t">
                  <w:txbxContent>
                    <w:p w14:paraId="050516F5" w14:textId="77777777" w:rsidR="0064683D" w:rsidRDefault="002900C9">
                      <w:r w:rsidRPr="0064683D">
                        <w:rPr>
                          <w:rFonts w:ascii="Tahoma" w:hAnsi="Tahoma" w:cs="Tahoma"/>
                          <w:noProof/>
                          <w:sz w:val="15"/>
                          <w:szCs w:val="15"/>
                          <w:lang w:val="en-GB" w:eastAsia="en-GB"/>
                        </w:rPr>
                        <w:drawing>
                          <wp:inline distT="0" distB="0" distL="0" distR="0" wp14:anchorId="529F4AAD" wp14:editId="4400B068">
                            <wp:extent cx="1379220" cy="1211580"/>
                            <wp:effectExtent l="0" t="0" r="0" b="0"/>
                            <wp:docPr id="1" name="Picture 1" descr="footer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footer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9220" cy="12115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noProof/>
          <w:color w:val="000000"/>
          <w:sz w:val="48"/>
          <w:szCs w:val="72"/>
          <w:lang w:val="en-GB"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FA096D0" wp14:editId="7EC6A4AB">
                <wp:simplePos x="0" y="0"/>
                <wp:positionH relativeFrom="column">
                  <wp:posOffset>1570990</wp:posOffset>
                </wp:positionH>
                <wp:positionV relativeFrom="paragraph">
                  <wp:posOffset>-141605</wp:posOffset>
                </wp:positionV>
                <wp:extent cx="2818130" cy="648970"/>
                <wp:effectExtent l="8890" t="10795" r="11430" b="6985"/>
                <wp:wrapNone/>
                <wp:docPr id="5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8130" cy="648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A94CC0" w14:textId="77777777" w:rsidR="0064683D" w:rsidRPr="009F1E5C" w:rsidRDefault="009F1E5C" w:rsidP="009F1E5C">
                            <w:pPr>
                              <w:pStyle w:val="Title"/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proofErr w:type="spellStart"/>
                            <w:r w:rsidRPr="009F1E5C">
                              <w:rPr>
                                <w:sz w:val="72"/>
                                <w:szCs w:val="72"/>
                              </w:rPr>
                              <w:t>Mrs</w:t>
                            </w:r>
                            <w:proofErr w:type="spellEnd"/>
                            <w:r w:rsidRPr="009F1E5C">
                              <w:rPr>
                                <w:sz w:val="72"/>
                                <w:szCs w:val="72"/>
                              </w:rPr>
                              <w:t xml:space="preserve"> Painter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A096D0" id="Text Box 28" o:spid="_x0000_s1029" type="#_x0000_t202" style="position:absolute;margin-left:123.7pt;margin-top:-11.15pt;width:221.9pt;height:51.1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">
                <v:textbox>
                  <w:txbxContent>
                    <w:p w14:paraId="6DA94CC0" w14:textId="77777777" w:rsidR="0064683D" w:rsidRPr="009F1E5C" w:rsidRDefault="009F1E5C" w:rsidP="009F1E5C">
                      <w:pPr>
                        <w:pStyle w:val="Title"/>
                        <w:jc w:val="center"/>
                        <w:rPr>
                          <w:sz w:val="72"/>
                          <w:szCs w:val="72"/>
                        </w:rPr>
                      </w:pPr>
                      <w:proofErr w:type="spellStart"/>
                      <w:r w:rsidRPr="009F1E5C">
                        <w:rPr>
                          <w:sz w:val="72"/>
                          <w:szCs w:val="72"/>
                        </w:rPr>
                        <w:t>Mrs</w:t>
                      </w:r>
                      <w:proofErr w:type="spellEnd"/>
                      <w:r w:rsidRPr="009F1E5C">
                        <w:rPr>
                          <w:sz w:val="72"/>
                          <w:szCs w:val="72"/>
                        </w:rPr>
                        <w:t xml:space="preserve"> Painter</w:t>
                      </w:r>
                    </w:p>
                  </w:txbxContent>
                </v:textbox>
              </v:shape>
            </w:pict>
          </mc:Fallback>
        </mc:AlternateContent>
      </w:r>
      <w:r w:rsidRPr="00E60318">
        <w:rPr>
          <w:rFonts w:ascii="Arial" w:hAnsi="Arial"/>
          <w:noProof/>
          <w:color w:val="000000"/>
          <w:sz w:val="48"/>
          <w:szCs w:val="72"/>
        </w:rPr>
        <mc:AlternateContent>
          <mc:Choice Requires="wpc">
            <w:drawing>
              <wp:anchor distT="0" distB="0" distL="114300" distR="114300" simplePos="0" relativeHeight="251655680" behindDoc="0" locked="0" layoutInCell="1" allowOverlap="1" wp14:anchorId="25A81EBF" wp14:editId="3DB04B25">
                <wp:simplePos x="0" y="0"/>
                <wp:positionH relativeFrom="column">
                  <wp:posOffset>4861560</wp:posOffset>
                </wp:positionH>
                <wp:positionV relativeFrom="paragraph">
                  <wp:posOffset>-228600</wp:posOffset>
                </wp:positionV>
                <wp:extent cx="1414780" cy="1269365"/>
                <wp:effectExtent l="3810" t="0" r="635" b="0"/>
                <wp:wrapNone/>
                <wp:docPr id="6" name="Canvas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414780" cy="914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99CC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00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93B72E" w14:textId="77777777" w:rsidR="007E6464" w:rsidRPr="00E60318" w:rsidRDefault="007E6464" w:rsidP="007E6464">
                              <w:pPr>
                                <w:rPr>
                                  <w:rFonts w:ascii="Arial" w:hAnsi="Arial"/>
                                  <w:color w:val="000000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A81EBF" id="Canvas 6" o:spid="_x0000_s1030" editas="canvas" style="position:absolute;margin-left:382.8pt;margin-top:-18pt;width:111.4pt;height:99.95pt;z-index:251655680" coordsize="14147,126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1" type="#_x0000_t75" style="position:absolute;width:14147;height:12693;visibility:visible;mso-wrap-style:square">
                  <v:fill o:detectmouseclick="t"/>
                  <v:path o:connecttype="none"/>
                </v:shape>
                <v:shape id="Text Box 7" o:spid="_x0000_s1032" type="#_x0000_t202" style="position:absolute;width:14147;height:9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" filled="f" fillcolor="#f9c" stroked="f" strokecolor="fuchsia">
                  <v:textbox>
                    <w:txbxContent>
                      <w:p w14:paraId="7593B72E" w14:textId="77777777" w:rsidR="007E6464" w:rsidRPr="00E60318" w:rsidRDefault="007E6464" w:rsidP="007E6464">
                        <w:pPr>
                          <w:rPr>
                            <w:rFonts w:ascii="Arial" w:hAnsi="Arial"/>
                            <w:color w:val="000000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Arial" w:hAnsi="Arial"/>
          <w:noProof/>
          <w:color w:val="000000"/>
          <w:sz w:val="48"/>
          <w:szCs w:val="20"/>
          <w:lang w:val="en-GB" w:eastAsia="en-GB" w:bidi="x-none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F3FA867" wp14:editId="382C48B7">
                <wp:simplePos x="0" y="0"/>
                <wp:positionH relativeFrom="column">
                  <wp:posOffset>3314700</wp:posOffset>
                </wp:positionH>
                <wp:positionV relativeFrom="paragraph">
                  <wp:posOffset>1159510</wp:posOffset>
                </wp:positionV>
                <wp:extent cx="3543300" cy="2971800"/>
                <wp:effectExtent l="28575" t="35560" r="28575" b="697865"/>
                <wp:wrapNone/>
                <wp:docPr id="3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3300" cy="2971800"/>
                        </a:xfrm>
                        <a:prstGeom prst="wedgeRoundRectCallout">
                          <a:avLst>
                            <a:gd name="adj1" fmla="val -46773"/>
                            <a:gd name="adj2" fmla="val 70000"/>
                            <a:gd name="adj3" fmla="val 16667"/>
                          </a:avLst>
                        </a:prstGeom>
                        <a:noFill/>
                        <a:ln w="57150">
                          <a:solidFill>
                            <a:srgbClr val="31849B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CF88A19" w14:textId="77777777" w:rsidR="00687DFA" w:rsidRPr="0064683D" w:rsidRDefault="00687DFA" w:rsidP="00687DFA">
                            <w:pPr>
                              <w:rPr>
                                <w:rFonts w:ascii="Arial" w:hAnsi="Arial"/>
                                <w:color w:val="C00000"/>
                                <w:sz w:val="36"/>
                                <w:szCs w:val="36"/>
                              </w:rPr>
                            </w:pPr>
                            <w:r w:rsidRPr="0064683D">
                              <w:rPr>
                                <w:rFonts w:ascii="Arial" w:hAnsi="Arial"/>
                                <w:color w:val="C00000"/>
                                <w:sz w:val="36"/>
                                <w:szCs w:val="36"/>
                              </w:rPr>
                              <w:t>What people like and admire about me…</w:t>
                            </w:r>
                          </w:p>
                          <w:p w14:paraId="75D6B6F2" w14:textId="77777777" w:rsidR="007E6464" w:rsidRDefault="007E6464" w:rsidP="007E6464"/>
                          <w:p w14:paraId="49356843" w14:textId="77777777" w:rsidR="005C7073" w:rsidRPr="00106457" w:rsidRDefault="005C7073" w:rsidP="00106457">
                            <w:pPr>
                              <w:pStyle w:val="Title"/>
                              <w:rPr>
                                <w:sz w:val="32"/>
                                <w:szCs w:val="32"/>
                              </w:rPr>
                            </w:pPr>
                            <w:r w:rsidRPr="00106457">
                              <w:rPr>
                                <w:sz w:val="32"/>
                                <w:szCs w:val="32"/>
                              </w:rPr>
                              <w:t>That I can remain calm under pressure</w:t>
                            </w:r>
                          </w:p>
                          <w:p w14:paraId="20EDA00B" w14:textId="77777777" w:rsidR="005C7073" w:rsidRPr="00106457" w:rsidRDefault="005C7073" w:rsidP="00106457">
                            <w:pPr>
                              <w:pStyle w:val="Title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57218755" w14:textId="77777777" w:rsidR="005C7073" w:rsidRPr="00106457" w:rsidRDefault="005C7073" w:rsidP="00106457">
                            <w:pPr>
                              <w:pStyle w:val="Title"/>
                              <w:rPr>
                                <w:sz w:val="32"/>
                                <w:szCs w:val="32"/>
                              </w:rPr>
                            </w:pPr>
                            <w:r w:rsidRPr="00106457">
                              <w:rPr>
                                <w:sz w:val="32"/>
                                <w:szCs w:val="32"/>
                              </w:rPr>
                              <w:t>Can adapt well to different situations</w:t>
                            </w:r>
                          </w:p>
                          <w:p w14:paraId="3C51B0B4" w14:textId="77777777" w:rsidR="00106457" w:rsidRPr="00106457" w:rsidRDefault="00106457" w:rsidP="00106457">
                            <w:pPr>
                              <w:pStyle w:val="Title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24F4C7A7" w14:textId="77777777" w:rsidR="00106457" w:rsidRPr="00106457" w:rsidRDefault="00106457" w:rsidP="00106457">
                            <w:pPr>
                              <w:pStyle w:val="Title"/>
                              <w:rPr>
                                <w:sz w:val="32"/>
                                <w:szCs w:val="32"/>
                              </w:rPr>
                            </w:pPr>
                            <w:r w:rsidRPr="00106457">
                              <w:rPr>
                                <w:sz w:val="32"/>
                                <w:szCs w:val="32"/>
                              </w:rPr>
                              <w:t>I can build positive relationships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3FA867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25" o:spid="_x0000_s1033" type="#_x0000_t62" style="position:absolute;margin-left:261pt;margin-top:91.3pt;width:279pt;height:23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" adj="697" filled="f" strokecolor="#31849b" strokeweight="4.5pt">
                <v:textbox>
                  <w:txbxContent>
                    <w:p w14:paraId="4CF88A19" w14:textId="77777777" w:rsidR="00687DFA" w:rsidRPr="0064683D" w:rsidRDefault="00687DFA" w:rsidP="00687DFA">
                      <w:pPr>
                        <w:rPr>
                          <w:rFonts w:ascii="Arial" w:hAnsi="Arial"/>
                          <w:color w:val="C00000"/>
                          <w:sz w:val="36"/>
                          <w:szCs w:val="36"/>
                        </w:rPr>
                      </w:pPr>
                      <w:r w:rsidRPr="0064683D">
                        <w:rPr>
                          <w:rFonts w:ascii="Arial" w:hAnsi="Arial"/>
                          <w:color w:val="C00000"/>
                          <w:sz w:val="36"/>
                          <w:szCs w:val="36"/>
                        </w:rPr>
                        <w:t>What people like and admire about me…</w:t>
                      </w:r>
                    </w:p>
                    <w:p w14:paraId="75D6B6F2" w14:textId="77777777" w:rsidR="007E6464" w:rsidRDefault="007E6464" w:rsidP="007E6464"/>
                    <w:p w14:paraId="49356843" w14:textId="77777777" w:rsidR="005C7073" w:rsidRPr="00106457" w:rsidRDefault="005C7073" w:rsidP="00106457">
                      <w:pPr>
                        <w:pStyle w:val="Title"/>
                        <w:rPr>
                          <w:sz w:val="32"/>
                          <w:szCs w:val="32"/>
                        </w:rPr>
                      </w:pPr>
                      <w:r w:rsidRPr="00106457">
                        <w:rPr>
                          <w:sz w:val="32"/>
                          <w:szCs w:val="32"/>
                        </w:rPr>
                        <w:t>That I can remain calm under pressure</w:t>
                      </w:r>
                    </w:p>
                    <w:p w14:paraId="20EDA00B" w14:textId="77777777" w:rsidR="005C7073" w:rsidRPr="00106457" w:rsidRDefault="005C7073" w:rsidP="00106457">
                      <w:pPr>
                        <w:pStyle w:val="Title"/>
                        <w:rPr>
                          <w:sz w:val="32"/>
                          <w:szCs w:val="32"/>
                        </w:rPr>
                      </w:pPr>
                    </w:p>
                    <w:p w14:paraId="57218755" w14:textId="77777777" w:rsidR="005C7073" w:rsidRPr="00106457" w:rsidRDefault="005C7073" w:rsidP="00106457">
                      <w:pPr>
                        <w:pStyle w:val="Title"/>
                        <w:rPr>
                          <w:sz w:val="32"/>
                          <w:szCs w:val="32"/>
                        </w:rPr>
                      </w:pPr>
                      <w:r w:rsidRPr="00106457">
                        <w:rPr>
                          <w:sz w:val="32"/>
                          <w:szCs w:val="32"/>
                        </w:rPr>
                        <w:t>Can adapt well to different situations</w:t>
                      </w:r>
                    </w:p>
                    <w:p w14:paraId="3C51B0B4" w14:textId="77777777" w:rsidR="00106457" w:rsidRPr="00106457" w:rsidRDefault="00106457" w:rsidP="00106457">
                      <w:pPr>
                        <w:pStyle w:val="Title"/>
                        <w:rPr>
                          <w:sz w:val="32"/>
                          <w:szCs w:val="32"/>
                        </w:rPr>
                      </w:pPr>
                    </w:p>
                    <w:p w14:paraId="24F4C7A7" w14:textId="77777777" w:rsidR="00106457" w:rsidRPr="00106457" w:rsidRDefault="00106457" w:rsidP="00106457">
                      <w:pPr>
                        <w:pStyle w:val="Title"/>
                        <w:rPr>
                          <w:sz w:val="32"/>
                          <w:szCs w:val="32"/>
                        </w:rPr>
                      </w:pPr>
                      <w:r w:rsidRPr="00106457">
                        <w:rPr>
                          <w:sz w:val="32"/>
                          <w:szCs w:val="32"/>
                        </w:rPr>
                        <w:t>I can build positive relationships</w:t>
                      </w:r>
                    </w:p>
                  </w:txbxContent>
                </v:textbox>
              </v:shape>
            </w:pict>
          </mc:Fallback>
        </mc:AlternateContent>
      </w:r>
      <w:r w:rsidRPr="00E60318">
        <w:rPr>
          <w:rFonts w:ascii="Arial" w:hAnsi="Arial"/>
          <w:noProof/>
          <w:color w:val="000000"/>
          <w:sz w:val="48"/>
          <w:szCs w:val="72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5EE7165" wp14:editId="7780EC28">
                <wp:simplePos x="0" y="0"/>
                <wp:positionH relativeFrom="column">
                  <wp:posOffset>-114300</wp:posOffset>
                </wp:positionH>
                <wp:positionV relativeFrom="paragraph">
                  <wp:posOffset>683895</wp:posOffset>
                </wp:positionV>
                <wp:extent cx="3200400" cy="1943100"/>
                <wp:effectExtent l="19050" t="26670" r="19050" b="2095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9431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38100">
                          <a:solidFill>
                            <a:srgbClr val="548DD4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63CCBF" w14:textId="77777777" w:rsidR="007E6464" w:rsidRDefault="007E6464">
                            <w:pPr>
                              <w:rPr>
                                <w:rFonts w:ascii="Arial" w:hAnsi="Arial"/>
                              </w:rPr>
                            </w:pPr>
                          </w:p>
                          <w:p w14:paraId="37B29FB7" w14:textId="77777777" w:rsidR="0064683D" w:rsidRDefault="0064683D">
                            <w:pPr>
                              <w:rPr>
                                <w:rFonts w:ascii="Arial" w:hAnsi="Arial"/>
                              </w:rPr>
                            </w:pPr>
                          </w:p>
                          <w:p w14:paraId="5AA611A3" w14:textId="77777777" w:rsidR="0064683D" w:rsidRDefault="0064683D">
                            <w:pPr>
                              <w:rPr>
                                <w:rFonts w:ascii="Arial" w:hAnsi="Arial"/>
                              </w:rPr>
                            </w:pPr>
                          </w:p>
                          <w:p w14:paraId="2FFF721B" w14:textId="77777777" w:rsidR="0064683D" w:rsidRDefault="0064683D">
                            <w:pPr>
                              <w:rPr>
                                <w:rFonts w:ascii="Arial" w:hAnsi="Arial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EE716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4" type="#_x0000_t202" style="position:absolute;margin-left:-9pt;margin-top:53.85pt;width:252pt;height:153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" strokecolor="#548dd4" strokeweight="3pt">
                <v:fill opacity="0"/>
                <v:stroke dashstyle="1 1"/>
                <v:textbox>
                  <w:txbxContent>
                    <w:p w14:paraId="4863CCBF" w14:textId="77777777" w:rsidR="007E6464" w:rsidRDefault="007E6464">
                      <w:pPr>
                        <w:rPr>
                          <w:rFonts w:ascii="Arial" w:hAnsi="Arial"/>
                        </w:rPr>
                      </w:pPr>
                    </w:p>
                    <w:p w14:paraId="37B29FB7" w14:textId="77777777" w:rsidR="0064683D" w:rsidRDefault="0064683D">
                      <w:pPr>
                        <w:rPr>
                          <w:rFonts w:ascii="Arial" w:hAnsi="Arial"/>
                        </w:rPr>
                      </w:pPr>
                    </w:p>
                    <w:p w14:paraId="5AA611A3" w14:textId="77777777" w:rsidR="0064683D" w:rsidRDefault="0064683D">
                      <w:pPr>
                        <w:rPr>
                          <w:rFonts w:ascii="Arial" w:hAnsi="Arial"/>
                        </w:rPr>
                      </w:pPr>
                    </w:p>
                    <w:p w14:paraId="2FFF721B" w14:textId="77777777" w:rsidR="0064683D" w:rsidRDefault="0064683D">
                      <w:pPr>
                        <w:rPr>
                          <w:rFonts w:ascii="Arial" w:hAnsi="Arial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7E6464" w:rsidRPr="00E60318">
        <w:rPr>
          <w:rFonts w:ascii="Arial" w:hAnsi="Arial"/>
          <w:color w:val="000000"/>
          <w:sz w:val="48"/>
          <w:szCs w:val="72"/>
        </w:rPr>
        <w:t>My Name</w:t>
      </w:r>
      <w:r w:rsidR="008B3E5D">
        <w:rPr>
          <w:rFonts w:ascii="Arial" w:hAnsi="Arial"/>
          <w:color w:val="000000"/>
          <w:sz w:val="48"/>
          <w:szCs w:val="72"/>
        </w:rPr>
        <w:t>:</w:t>
      </w:r>
      <w:r w:rsidR="0064683D" w:rsidRPr="0064683D">
        <w:rPr>
          <w:rFonts w:ascii="Tahoma" w:hAnsi="Tahoma" w:cs="Tahoma"/>
          <w:noProof/>
          <w:sz w:val="15"/>
          <w:szCs w:val="15"/>
          <w:lang w:val="en-GB" w:eastAsia="en-GB"/>
        </w:rPr>
        <w:t xml:space="preserve"> </w:t>
      </w:r>
    </w:p>
    <w:sectPr w:rsidR="007E6464" w:rsidRPr="00E60318" w:rsidSect="007E6464">
      <w:pgSz w:w="11909" w:h="16834" w:code="9"/>
      <w:pgMar w:top="720" w:right="720" w:bottom="1238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464"/>
    <w:rsid w:val="00106457"/>
    <w:rsid w:val="002549AC"/>
    <w:rsid w:val="002900C9"/>
    <w:rsid w:val="004E6465"/>
    <w:rsid w:val="005C7073"/>
    <w:rsid w:val="0064683D"/>
    <w:rsid w:val="00687DFA"/>
    <w:rsid w:val="00692653"/>
    <w:rsid w:val="007E5C43"/>
    <w:rsid w:val="007E6464"/>
    <w:rsid w:val="008B3E5D"/>
    <w:rsid w:val="009035B4"/>
    <w:rsid w:val="009D180F"/>
    <w:rsid w:val="009F1E5C"/>
    <w:rsid w:val="00D42BF3"/>
    <w:rsid w:val="00E01580"/>
    <w:rsid w:val="00E64E8A"/>
    <w:rsid w:val="00EC2710"/>
    <w:rsid w:val="00F07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8789CC"/>
  <w15:chartTrackingRefBased/>
  <w15:docId w15:val="{456F0C36-FF3B-4D81-9615-2D7E1444B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F1E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1E5C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0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n\Webs\HSA%20Backup\site%202007\PDFs\BC_Survivor2_Word%20Profil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8e42b2-a0c8-4a4b-b0e4-153721fe2f8f">
      <Terms xmlns="http://schemas.microsoft.com/office/infopath/2007/PartnerControls"/>
    </lcf76f155ced4ddcb4097134ff3c332f>
    <TaxCatchAll xmlns="0d566573-0b88-43c5-9f32-21becdd39fe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DD152A3316BC4DB772CA33BCF03868" ma:contentTypeVersion="16" ma:contentTypeDescription="Create a new document." ma:contentTypeScope="" ma:versionID="6ae4f676fd28326361314b2fe8461a43">
  <xsd:schema xmlns:xsd="http://www.w3.org/2001/XMLSchema" xmlns:xs="http://www.w3.org/2001/XMLSchema" xmlns:p="http://schemas.microsoft.com/office/2006/metadata/properties" xmlns:ns2="9e8e42b2-a0c8-4a4b-b0e4-153721fe2f8f" xmlns:ns3="0d566573-0b88-43c5-9f32-21becdd39fe7" targetNamespace="http://schemas.microsoft.com/office/2006/metadata/properties" ma:root="true" ma:fieldsID="648e04721a3ba1f9027b29244ad43436" ns2:_="" ns3:_="">
    <xsd:import namespace="9e8e42b2-a0c8-4a4b-b0e4-153721fe2f8f"/>
    <xsd:import namespace="0d566573-0b88-43c5-9f32-21becdd39f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8e42b2-a0c8-4a4b-b0e4-153721fe2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f99910c-eecd-4452-9142-2f98b418bf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66573-0b88-43c5-9f32-21becdd39fe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34a34f2-caa8-4ed2-888c-9eb95e114116}" ma:internalName="TaxCatchAll" ma:showField="CatchAllData" ma:web="0d566573-0b88-43c5-9f32-21becdd39f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24AEB4-79B5-4F2A-8DD4-F1E4C0718031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0d566573-0b88-43c5-9f32-21becdd39fe7"/>
    <ds:schemaRef ds:uri="http://purl.org/dc/terms/"/>
    <ds:schemaRef ds:uri="http://purl.org/dc/dcmitype/"/>
    <ds:schemaRef ds:uri="http://schemas.microsoft.com/office/infopath/2007/PartnerControls"/>
    <ds:schemaRef ds:uri="9e8e42b2-a0c8-4a4b-b0e4-153721fe2f8f"/>
  </ds:schemaRefs>
</ds:datastoreItem>
</file>

<file path=customXml/itemProps2.xml><?xml version="1.0" encoding="utf-8"?>
<ds:datastoreItem xmlns:ds="http://schemas.openxmlformats.org/officeDocument/2006/customXml" ds:itemID="{8890DF2C-75BB-47DE-8704-E206586119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70C5B9-9A06-4421-B86D-98F29121BF58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4EB4FFB0-BA2C-40F3-AE63-829CE67940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8e42b2-a0c8-4a4b-b0e4-153721fe2f8f"/>
    <ds:schemaRef ds:uri="0d566573-0b88-43c5-9f32-21becdd39f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BC_Survivor2_Word Profile</Template>
  <TotalTime>1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My Name</vt:lpstr>
    </vt:vector>
  </TitlesOfParts>
  <Company>Tri-Counties Regional Center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lbaillie</dc:creator>
  <cp:keywords/>
  <cp:lastModifiedBy>Mr Sussmann</cp:lastModifiedBy>
  <cp:revision>3</cp:revision>
  <dcterms:created xsi:type="dcterms:W3CDTF">2026-07-10T13:46:00Z</dcterms:created>
  <dcterms:modified xsi:type="dcterms:W3CDTF">2026-07-15T13:41:00Z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Thameside (Deputy)</vt:lpwstr>
  </property>
  <property fmtid="{D5CDD505-2E9C-101B-9397-08002B2CF9AE}" pid="3" name="Order">
    <vt:r8>800</vt:r8>
  </property>
  <property fmtid="{D5CDD505-2E9C-101B-9397-08002B2CF9AE}" pid="4" name="display_urn:schemas-microsoft-com:office:office#Author">
    <vt:lpwstr>Thameside (Deputy)</vt:lpwstr>
  </property>
  <property fmtid="{D5CDD505-2E9C-101B-9397-08002B2CF9AE}" pid="5" name="ContentTypeId">
    <vt:lpwstr>0x01010039DD152A3316BC4DB772CA33BCF03868</vt:lpwstr>
  </property>
  <property fmtid="{D5CDD505-2E9C-101B-9397-08002B2CF9AE}" pid="6" name="_activity">
    <vt:lpwstr>{"FileActivityType":"9","FileActivityTimeStamp":"2026-07-10T14:07:53.963Z","FileActivityUsersOnPage":[{"DisplayName":"Lisa Baillie","Id":"lbaillie@thameside.reading.sch.uk"},{"DisplayName":"Lisa Baillie","Id":"lbaillie@thameside.reading.sch.uk"},{"Display</vt:lpwstr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</Properties>
</file>